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115101" w:rsidRPr="00BC5E80" w14:paraId="42025248" w14:textId="77777777" w:rsidTr="00517868">
        <w:trPr>
          <w:trHeight w:val="993"/>
        </w:trPr>
        <w:tc>
          <w:tcPr>
            <w:tcW w:w="9648" w:type="dxa"/>
            <w:vAlign w:val="center"/>
          </w:tcPr>
          <w:p w14:paraId="4EDBF209" w14:textId="77777777" w:rsidR="00115101" w:rsidRPr="00BC5E80" w:rsidRDefault="00115101" w:rsidP="00F94F5A">
            <w:pPr>
              <w:jc w:val="center"/>
            </w:pPr>
            <w:r w:rsidRPr="00BC5E80">
              <w:rPr>
                <w:noProof/>
                <w:lang w:eastAsia="sq-AL"/>
              </w:rPr>
              <w:drawing>
                <wp:anchor distT="0" distB="0" distL="114300" distR="114300" simplePos="0" relativeHeight="251658752" behindDoc="1" locked="0" layoutInCell="1" allowOverlap="1" wp14:anchorId="421D6298" wp14:editId="7C5C33C9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l="0" t="0" r="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E125CC" w14:textId="77777777" w:rsidR="00115101" w:rsidRPr="00BC5E80" w:rsidRDefault="00115101" w:rsidP="00F94F5A">
            <w:pPr>
              <w:jc w:val="center"/>
            </w:pPr>
          </w:p>
          <w:p w14:paraId="6673FDD7" w14:textId="77777777" w:rsidR="00115101" w:rsidRPr="00BC5E80" w:rsidRDefault="00115101" w:rsidP="00F94F5A">
            <w:pPr>
              <w:jc w:val="center"/>
            </w:pPr>
          </w:p>
          <w:p w14:paraId="0ADE0F2E" w14:textId="77777777" w:rsidR="00115101" w:rsidRPr="00BC5E80" w:rsidRDefault="00115101" w:rsidP="00F94F5A">
            <w:pPr>
              <w:jc w:val="center"/>
            </w:pPr>
          </w:p>
          <w:p w14:paraId="0334ED5D" w14:textId="77777777" w:rsidR="00115101" w:rsidRPr="00BC5E80" w:rsidRDefault="00115101" w:rsidP="001C3D91">
            <w:pPr>
              <w:rPr>
                <w:b/>
                <w:bCs/>
              </w:rPr>
            </w:pPr>
          </w:p>
          <w:p w14:paraId="2082C913" w14:textId="77777777" w:rsidR="00115101" w:rsidRPr="00BC5E80" w:rsidRDefault="00115101" w:rsidP="00F94F5A">
            <w:pPr>
              <w:jc w:val="center"/>
              <w:rPr>
                <w:rFonts w:eastAsia="Batang"/>
                <w:b/>
                <w:bCs/>
              </w:rPr>
            </w:pPr>
            <w:bookmarkStart w:id="0" w:name="OLE_LINK3"/>
            <w:r w:rsidRPr="00BC5E80">
              <w:rPr>
                <w:b/>
                <w:bCs/>
              </w:rPr>
              <w:t>Republika e Kosovës</w:t>
            </w:r>
          </w:p>
          <w:p w14:paraId="5468B1E6" w14:textId="77777777" w:rsidR="00115101" w:rsidRPr="00BC5E80" w:rsidRDefault="00115101" w:rsidP="00F94F5A">
            <w:pPr>
              <w:jc w:val="center"/>
              <w:rPr>
                <w:b/>
                <w:bCs/>
              </w:rPr>
            </w:pPr>
            <w:r w:rsidRPr="00BC5E80">
              <w:rPr>
                <w:rFonts w:eastAsia="Batang"/>
                <w:b/>
                <w:bCs/>
              </w:rPr>
              <w:t>Republika Kosova-</w:t>
            </w:r>
            <w:r w:rsidRPr="00BC5E80">
              <w:rPr>
                <w:b/>
                <w:bCs/>
              </w:rPr>
              <w:t>Republic of Kosovo</w:t>
            </w:r>
          </w:p>
          <w:p w14:paraId="4F7DA6C9" w14:textId="343AED99" w:rsidR="00115101" w:rsidRPr="00BC5E80" w:rsidRDefault="00115101" w:rsidP="00F94F5A">
            <w:pPr>
              <w:jc w:val="center"/>
              <w:rPr>
                <w:b/>
                <w:bCs/>
                <w:i/>
                <w:iCs/>
              </w:rPr>
            </w:pPr>
            <w:r w:rsidRPr="00BC5E80">
              <w:rPr>
                <w:b/>
                <w:bCs/>
                <w:i/>
                <w:iCs/>
              </w:rPr>
              <w:t>Qeveria –Vlada-Government</w:t>
            </w:r>
            <w:bookmarkEnd w:id="0"/>
          </w:p>
          <w:p w14:paraId="59B92025" w14:textId="77777777" w:rsidR="00D553F1" w:rsidRDefault="00D553F1" w:rsidP="00D553F1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>
              <w:rPr>
                <w:rFonts w:ascii="Book Antiqua" w:hAnsi="Book Antiqua" w:cs="Book Antiqua"/>
                <w:b/>
                <w:bCs/>
                <w:i/>
                <w:iCs/>
              </w:rPr>
              <w:t>Ministria e Mbrojtjes</w:t>
            </w:r>
            <w:r>
              <w:rPr>
                <w:rFonts w:ascii="Book Antiqua" w:hAnsi="Book Antiqua" w:cs="Book Antiqua"/>
                <w:b/>
                <w:bCs/>
                <w:i/>
                <w:iCs/>
                <w:lang w:val="bs-Latn-BA"/>
              </w:rPr>
              <w:t xml:space="preserve">                                                         </w:t>
            </w:r>
          </w:p>
          <w:p w14:paraId="2E131DDC" w14:textId="77777777" w:rsidR="00D553F1" w:rsidRDefault="00D553F1" w:rsidP="00D553F1">
            <w:pPr>
              <w:pBdr>
                <w:bottom w:val="single" w:sz="12" w:space="1" w:color="auto"/>
              </w:pBdr>
              <w:jc w:val="center"/>
              <w:rPr>
                <w:b/>
                <w:i/>
                <w:lang w:eastAsia="en-GB"/>
              </w:rPr>
            </w:pPr>
            <w:r>
              <w:rPr>
                <w:b/>
                <w:i/>
              </w:rPr>
              <w:t>Ministarstvo Odbrane / Ministry of Defense</w:t>
            </w:r>
          </w:p>
          <w:p w14:paraId="2E6D4269" w14:textId="77777777" w:rsidR="00D553F1" w:rsidRPr="00BC7D40" w:rsidRDefault="00D553F1" w:rsidP="00D553F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C7D40">
              <w:rPr>
                <w:b/>
                <w:bCs/>
                <w:iCs/>
              </w:rPr>
              <w:t>Drejtoria e Burimeve Njerëzore/Direktorat Ljudskih Resurs/Human Resources Directorate</w:t>
            </w:r>
          </w:p>
          <w:p w14:paraId="628FCEED" w14:textId="2AA31DB1" w:rsidR="00115101" w:rsidRPr="00BC5E80" w:rsidRDefault="00115101" w:rsidP="00F94F5A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F36713F" w14:textId="4798BC47" w:rsidR="0081184C" w:rsidRDefault="0081184C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sz w:val="24"/>
          <w:szCs w:val="24"/>
          <w:lang w:eastAsia="sq-AL"/>
        </w:rPr>
      </w:pPr>
    </w:p>
    <w:p w14:paraId="0A7EC7FB" w14:textId="07ADD6DE" w:rsidR="00EC098E" w:rsidRDefault="0081184C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sz w:val="24"/>
          <w:szCs w:val="24"/>
          <w:lang w:eastAsia="sq-AL"/>
        </w:rPr>
      </w:pPr>
      <w:r>
        <w:rPr>
          <w:rFonts w:eastAsiaTheme="minorEastAsia"/>
          <w:bCs/>
          <w:kern w:val="24"/>
          <w:sz w:val="24"/>
          <w:szCs w:val="24"/>
          <w:lang w:eastAsia="sq-AL"/>
        </w:rPr>
        <w:t xml:space="preserve">                                      </w:t>
      </w:r>
      <w:r w:rsidR="00D553F1">
        <w:rPr>
          <w:rFonts w:eastAsiaTheme="minorEastAsia"/>
          <w:bCs/>
          <w:kern w:val="24"/>
          <w:sz w:val="24"/>
          <w:szCs w:val="24"/>
          <w:lang w:eastAsia="sq-AL"/>
        </w:rPr>
        <w:t xml:space="preserve">                               </w:t>
      </w:r>
    </w:p>
    <w:p w14:paraId="5A948370" w14:textId="77777777" w:rsidR="00EC098E" w:rsidRPr="00180CF6" w:rsidRDefault="00EC098E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lang w:eastAsia="sq-AL"/>
        </w:rPr>
      </w:pPr>
    </w:p>
    <w:p w14:paraId="490D21BE" w14:textId="1F6E3FE2" w:rsidR="00965838" w:rsidRPr="00180CF6" w:rsidRDefault="00C07B15" w:rsidP="00AF28A0">
      <w:pPr>
        <w:pStyle w:val="BodyText2"/>
        <w:shd w:val="clear" w:color="auto" w:fill="FFFFFF" w:themeFill="background1"/>
        <w:jc w:val="center"/>
        <w:rPr>
          <w:rFonts w:eastAsiaTheme="minorEastAsia"/>
          <w:b/>
          <w:bCs/>
          <w:kern w:val="24"/>
          <w:lang w:eastAsia="sq-AL"/>
        </w:rPr>
      </w:pPr>
      <w:r w:rsidRPr="00180CF6">
        <w:rPr>
          <w:rFonts w:eastAsiaTheme="minorEastAsia"/>
          <w:b/>
          <w:bCs/>
          <w:kern w:val="24"/>
          <w:lang w:eastAsia="sq-AL"/>
        </w:rPr>
        <w:t>NJOFTIM</w:t>
      </w:r>
    </w:p>
    <w:p w14:paraId="771E7928" w14:textId="77777777" w:rsidR="00AF28A0" w:rsidRPr="001A0185" w:rsidRDefault="00AF28A0" w:rsidP="00AF28A0">
      <w:pPr>
        <w:pStyle w:val="BodyText2"/>
        <w:shd w:val="clear" w:color="auto" w:fill="FFFFFF" w:themeFill="background1"/>
        <w:jc w:val="center"/>
        <w:rPr>
          <w:rFonts w:eastAsiaTheme="minorEastAsia"/>
          <w:b/>
          <w:bCs/>
          <w:kern w:val="24"/>
          <w:sz w:val="24"/>
          <w:szCs w:val="24"/>
          <w:lang w:eastAsia="sq-AL"/>
        </w:rPr>
      </w:pPr>
    </w:p>
    <w:p w14:paraId="103F5D55" w14:textId="77777777" w:rsidR="00ED326B" w:rsidRPr="00DF39D3" w:rsidRDefault="00ED326B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sz w:val="14"/>
          <w:szCs w:val="24"/>
          <w:lang w:eastAsia="sq-AL"/>
        </w:rPr>
      </w:pPr>
    </w:p>
    <w:p w14:paraId="3E91F5D9" w14:textId="77777777" w:rsidR="00965838" w:rsidRPr="00ED326B" w:rsidRDefault="00965838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sz w:val="4"/>
          <w:szCs w:val="24"/>
          <w:lang w:eastAsia="sq-AL"/>
        </w:rPr>
      </w:pPr>
    </w:p>
    <w:p w14:paraId="10F908A8" w14:textId="77777777" w:rsidR="00180CF6" w:rsidRPr="00180CF6" w:rsidRDefault="00180CF6" w:rsidP="00180CF6">
      <w:pPr>
        <w:spacing w:before="100" w:beforeAutospacing="1" w:after="100" w:afterAutospacing="1"/>
        <w:rPr>
          <w:sz w:val="28"/>
          <w:szCs w:val="28"/>
          <w:lang w:eastAsia="sq-AL"/>
        </w:rPr>
      </w:pPr>
      <w:r w:rsidRPr="00180CF6">
        <w:rPr>
          <w:sz w:val="28"/>
          <w:szCs w:val="28"/>
          <w:lang w:eastAsia="sq-AL"/>
        </w:rPr>
        <w:t xml:space="preserve">Duke pasur parasysh numrin e madh të kërkesave dhe interesimin e kandidatëve për aplikim në konkursin e hapur për plotësimin e pozitave në kuadër të </w:t>
      </w:r>
      <w:r w:rsidRPr="00180CF6">
        <w:rPr>
          <w:b/>
          <w:bCs/>
          <w:sz w:val="28"/>
          <w:szCs w:val="28"/>
          <w:lang w:eastAsia="sq-AL"/>
        </w:rPr>
        <w:t>Kompleksit për Prodhimin e Municioneve në Gjakovë</w:t>
      </w:r>
      <w:r w:rsidRPr="00180CF6">
        <w:rPr>
          <w:sz w:val="28"/>
          <w:szCs w:val="28"/>
          <w:lang w:eastAsia="sq-AL"/>
        </w:rPr>
        <w:t xml:space="preserve">, </w:t>
      </w:r>
      <w:r w:rsidRPr="00180CF6">
        <w:rPr>
          <w:sz w:val="28"/>
          <w:szCs w:val="28"/>
          <w:lang w:eastAsia="sq-AL"/>
        </w:rPr>
        <w:t>vazhdohet  afati</w:t>
      </w:r>
      <w:r w:rsidRPr="00180CF6">
        <w:rPr>
          <w:sz w:val="28"/>
          <w:szCs w:val="28"/>
          <w:lang w:eastAsia="sq-AL"/>
        </w:rPr>
        <w:t xml:space="preserve"> të aplikimit edhe për </w:t>
      </w:r>
      <w:r w:rsidRPr="00180CF6">
        <w:rPr>
          <w:b/>
          <w:bCs/>
          <w:sz w:val="28"/>
          <w:szCs w:val="28"/>
          <w:lang w:eastAsia="sq-AL"/>
        </w:rPr>
        <w:t>dy (2) ditë</w:t>
      </w:r>
      <w:r w:rsidRPr="00180CF6">
        <w:rPr>
          <w:sz w:val="28"/>
          <w:szCs w:val="28"/>
          <w:lang w:eastAsia="sq-AL"/>
        </w:rPr>
        <w:t xml:space="preserve"> të tjera.</w:t>
      </w:r>
    </w:p>
    <w:p w14:paraId="75F372F7" w14:textId="77777777" w:rsidR="00180CF6" w:rsidRDefault="00180CF6" w:rsidP="00180CF6">
      <w:pPr>
        <w:spacing w:before="100" w:beforeAutospacing="1" w:after="100" w:afterAutospacing="1"/>
        <w:rPr>
          <w:sz w:val="28"/>
          <w:szCs w:val="28"/>
          <w:lang w:eastAsia="sq-AL"/>
        </w:rPr>
      </w:pPr>
      <w:r w:rsidRPr="00180CF6">
        <w:rPr>
          <w:b/>
          <w:bCs/>
          <w:sz w:val="28"/>
          <w:szCs w:val="28"/>
          <w:lang w:eastAsia="sq-AL"/>
        </w:rPr>
        <w:t xml:space="preserve"> </w:t>
      </w:r>
      <w:r w:rsidRPr="00180CF6">
        <w:rPr>
          <w:sz w:val="28"/>
          <w:szCs w:val="28"/>
          <w:lang w:eastAsia="sq-AL"/>
        </w:rPr>
        <w:t xml:space="preserve">Afati i aplikimit zgjatet </w:t>
      </w:r>
      <w:r w:rsidRPr="00180CF6">
        <w:rPr>
          <w:b/>
          <w:bCs/>
          <w:sz w:val="28"/>
          <w:szCs w:val="28"/>
          <w:lang w:eastAsia="sq-AL"/>
        </w:rPr>
        <w:t>deri më 02.09.2026</w:t>
      </w:r>
      <w:r w:rsidRPr="00180CF6">
        <w:rPr>
          <w:sz w:val="28"/>
          <w:szCs w:val="28"/>
          <w:lang w:eastAsia="sq-AL"/>
        </w:rPr>
        <w:t>, deri në përfundim të ditës së fundit të afatit.</w:t>
      </w:r>
    </w:p>
    <w:p w14:paraId="2224D4E5" w14:textId="655E83CE" w:rsidR="00180CF6" w:rsidRPr="00180CF6" w:rsidRDefault="00180CF6" w:rsidP="00180CF6">
      <w:pPr>
        <w:spacing w:before="100" w:beforeAutospacing="1" w:after="100" w:afterAutospacing="1"/>
        <w:rPr>
          <w:sz w:val="28"/>
          <w:szCs w:val="28"/>
          <w:lang w:eastAsia="sq-AL"/>
        </w:rPr>
      </w:pPr>
      <w:bookmarkStart w:id="1" w:name="_GoBack"/>
      <w:bookmarkEnd w:id="1"/>
      <w:r>
        <w:rPr>
          <w:sz w:val="28"/>
          <w:szCs w:val="28"/>
          <w:lang w:eastAsia="sq-AL"/>
        </w:rPr>
        <w:t>__________________________________________________________________</w:t>
      </w:r>
    </w:p>
    <w:p w14:paraId="36259A19" w14:textId="77777777" w:rsidR="00180CF6" w:rsidRDefault="00180CF6" w:rsidP="00180CF6">
      <w:pPr>
        <w:spacing w:before="100" w:beforeAutospacing="1" w:after="100" w:afterAutospacing="1"/>
        <w:rPr>
          <w:lang w:eastAsia="sq-AL"/>
        </w:rPr>
      </w:pPr>
    </w:p>
    <w:p w14:paraId="061A1BA3" w14:textId="77777777" w:rsidR="00EC098E" w:rsidRPr="00AB6D80" w:rsidRDefault="00EC098E" w:rsidP="00965838">
      <w:pPr>
        <w:pStyle w:val="BodyText2"/>
        <w:shd w:val="clear" w:color="auto" w:fill="FFFFFF" w:themeFill="background1"/>
        <w:jc w:val="both"/>
        <w:rPr>
          <w:rFonts w:eastAsiaTheme="minorEastAsia"/>
          <w:bCs/>
          <w:kern w:val="24"/>
          <w:sz w:val="24"/>
          <w:szCs w:val="24"/>
          <w:lang w:eastAsia="sq-AL"/>
        </w:rPr>
      </w:pPr>
    </w:p>
    <w:p w14:paraId="24A771BA" w14:textId="43F769BD" w:rsidR="00DF39D3" w:rsidRDefault="00DF39D3" w:rsidP="008A6EEE">
      <w:pPr>
        <w:pStyle w:val="BodyText2"/>
        <w:shd w:val="clear" w:color="auto" w:fill="FFFFFF" w:themeFill="background1"/>
        <w:jc w:val="both"/>
        <w:rPr>
          <w:rFonts w:eastAsiaTheme="minorEastAsia"/>
          <w:b/>
          <w:bCs/>
          <w:i/>
          <w:kern w:val="24"/>
          <w:sz w:val="24"/>
          <w:szCs w:val="24"/>
          <w:lang w:eastAsia="sq-AL"/>
        </w:rPr>
      </w:pPr>
    </w:p>
    <w:p w14:paraId="05A04178" w14:textId="238A7AAE" w:rsidR="00DF39D3" w:rsidRDefault="00DF39D3" w:rsidP="008A6EEE">
      <w:pPr>
        <w:pStyle w:val="BodyText2"/>
        <w:shd w:val="clear" w:color="auto" w:fill="FFFFFF" w:themeFill="background1"/>
        <w:jc w:val="both"/>
        <w:rPr>
          <w:rFonts w:eastAsiaTheme="minorEastAsia"/>
          <w:b/>
          <w:bCs/>
          <w:i/>
          <w:kern w:val="24"/>
          <w:sz w:val="24"/>
          <w:szCs w:val="24"/>
          <w:lang w:eastAsia="sq-AL"/>
        </w:rPr>
      </w:pPr>
    </w:p>
    <w:p w14:paraId="12912DF8" w14:textId="77777777" w:rsidR="00DF39D3" w:rsidRDefault="00DF39D3" w:rsidP="008A6EEE">
      <w:pPr>
        <w:pStyle w:val="BodyText2"/>
        <w:shd w:val="clear" w:color="auto" w:fill="FFFFFF" w:themeFill="background1"/>
        <w:jc w:val="both"/>
        <w:rPr>
          <w:rFonts w:eastAsiaTheme="minorEastAsia"/>
          <w:b/>
          <w:bCs/>
          <w:i/>
          <w:kern w:val="24"/>
          <w:sz w:val="24"/>
          <w:szCs w:val="24"/>
          <w:lang w:eastAsia="sq-AL"/>
        </w:rPr>
      </w:pPr>
    </w:p>
    <w:p w14:paraId="64F1C9A4" w14:textId="77777777" w:rsidR="00F51E08" w:rsidRDefault="00F51E08" w:rsidP="008A6EEE">
      <w:pPr>
        <w:pStyle w:val="BodyText2"/>
        <w:shd w:val="clear" w:color="auto" w:fill="FFFFFF" w:themeFill="background1"/>
        <w:jc w:val="both"/>
        <w:rPr>
          <w:rFonts w:eastAsiaTheme="minorEastAsia"/>
          <w:b/>
          <w:bCs/>
          <w:i/>
          <w:kern w:val="24"/>
          <w:sz w:val="24"/>
          <w:szCs w:val="24"/>
          <w:lang w:eastAsia="sq-AL"/>
        </w:rPr>
      </w:pPr>
    </w:p>
    <w:sectPr w:rsidR="00F51E08" w:rsidSect="00F94F5A">
      <w:footerReference w:type="default" r:id="rId9"/>
      <w:pgSz w:w="12240" w:h="15840"/>
      <w:pgMar w:top="709" w:right="1276" w:bottom="284" w:left="1530" w:header="720" w:footer="3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83A46" w14:textId="77777777" w:rsidR="00020AD5" w:rsidRDefault="00020AD5">
      <w:r>
        <w:separator/>
      </w:r>
    </w:p>
  </w:endnote>
  <w:endnote w:type="continuationSeparator" w:id="0">
    <w:p w14:paraId="6EA4975D" w14:textId="77777777" w:rsidR="00020AD5" w:rsidRDefault="0002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A4900" w14:textId="31F86B0E" w:rsidR="002662DB" w:rsidRPr="00AD638E" w:rsidRDefault="002662DB" w:rsidP="005179C9">
    <w:pPr>
      <w:pStyle w:val="Footer"/>
      <w:pBdr>
        <w:bottom w:val="single" w:sz="12" w:space="1" w:color="auto"/>
      </w:pBdr>
      <w:ind w:right="360"/>
      <w:jc w:val="center"/>
      <w:rPr>
        <w:rFonts w:ascii="Book Antiqua" w:hAnsi="Book Antiqua" w:cs="Book Antiqua"/>
      </w:rPr>
    </w:pPr>
    <w:r w:rsidRPr="00AD638E">
      <w:rPr>
        <w:rFonts w:ascii="Book Antiqua" w:hAnsi="Book Antiqua" w:cs="Book Antiqua"/>
      </w:rPr>
      <w:t xml:space="preserve">Faqe </w:t>
    </w:r>
    <w:r w:rsidRPr="00AD638E">
      <w:rPr>
        <w:rFonts w:ascii="Book Antiqua" w:hAnsi="Book Antiqua" w:cs="Book Antiqua"/>
      </w:rPr>
      <w:fldChar w:fldCharType="begin"/>
    </w:r>
    <w:r w:rsidRPr="00AD638E">
      <w:rPr>
        <w:rFonts w:ascii="Book Antiqua" w:hAnsi="Book Antiqua" w:cs="Book Antiqua"/>
      </w:rPr>
      <w:instrText xml:space="preserve"> PAGE </w:instrText>
    </w:r>
    <w:r w:rsidRPr="00AD638E">
      <w:rPr>
        <w:rFonts w:ascii="Book Antiqua" w:hAnsi="Book Antiqua" w:cs="Book Antiqua"/>
      </w:rPr>
      <w:fldChar w:fldCharType="separate"/>
    </w:r>
    <w:r w:rsidR="00180CF6">
      <w:rPr>
        <w:rFonts w:ascii="Book Antiqua" w:hAnsi="Book Antiqua" w:cs="Book Antiqua"/>
        <w:noProof/>
      </w:rPr>
      <w:t>1</w:t>
    </w:r>
    <w:r w:rsidRPr="00AD638E">
      <w:rPr>
        <w:rFonts w:ascii="Book Antiqua" w:hAnsi="Book Antiqua" w:cs="Book Antiqua"/>
      </w:rPr>
      <w:fldChar w:fldCharType="end"/>
    </w:r>
    <w:r w:rsidRPr="00AD638E">
      <w:rPr>
        <w:rFonts w:ascii="Book Antiqua" w:hAnsi="Book Antiqua" w:cs="Book Antiqua"/>
      </w:rPr>
      <w:t xml:space="preserve"> nga </w:t>
    </w:r>
    <w:r w:rsidRPr="00AD638E">
      <w:rPr>
        <w:rFonts w:ascii="Book Antiqua" w:hAnsi="Book Antiqua" w:cs="Book Antiqua"/>
      </w:rPr>
      <w:fldChar w:fldCharType="begin"/>
    </w:r>
    <w:r w:rsidRPr="00AD638E">
      <w:rPr>
        <w:rFonts w:ascii="Book Antiqua" w:hAnsi="Book Antiqua" w:cs="Book Antiqua"/>
      </w:rPr>
      <w:instrText xml:space="preserve"> NUMPAGES </w:instrText>
    </w:r>
    <w:r w:rsidRPr="00AD638E">
      <w:rPr>
        <w:rFonts w:ascii="Book Antiqua" w:hAnsi="Book Antiqua" w:cs="Book Antiqua"/>
      </w:rPr>
      <w:fldChar w:fldCharType="separate"/>
    </w:r>
    <w:r w:rsidR="00180CF6">
      <w:rPr>
        <w:rFonts w:ascii="Book Antiqua" w:hAnsi="Book Antiqua" w:cs="Book Antiqua"/>
        <w:noProof/>
      </w:rPr>
      <w:t>1</w:t>
    </w:r>
    <w:r w:rsidRPr="00AD638E">
      <w:rPr>
        <w:rFonts w:ascii="Book Antiqua" w:hAnsi="Book Antiqua" w:cs="Book Antiqua"/>
      </w:rPr>
      <w:fldChar w:fldCharType="end"/>
    </w:r>
  </w:p>
  <w:p w14:paraId="29FF413E" w14:textId="77777777" w:rsidR="002662DB" w:rsidRPr="00AD638E" w:rsidRDefault="002662DB" w:rsidP="005179C9">
    <w:pPr>
      <w:pStyle w:val="Footer"/>
      <w:ind w:right="360"/>
      <w:jc w:val="center"/>
      <w:rPr>
        <w:rFonts w:ascii="Book Antiqua" w:hAnsi="Book Antiqua" w:cs="Book Antiqua"/>
        <w:color w:val="808080"/>
        <w:sz w:val="16"/>
        <w:szCs w:val="16"/>
      </w:rPr>
    </w:pPr>
  </w:p>
  <w:p w14:paraId="4076C2DC" w14:textId="77777777" w:rsidR="002662DB" w:rsidRPr="00AD638E" w:rsidRDefault="002662DB" w:rsidP="005179C9">
    <w:pPr>
      <w:pStyle w:val="Footer"/>
      <w:ind w:right="360"/>
      <w:jc w:val="center"/>
      <w:rPr>
        <w:rFonts w:ascii="Book Antiqua" w:hAnsi="Book Antiqua" w:cs="Book Antiqua"/>
        <w:color w:val="808080"/>
        <w:sz w:val="16"/>
        <w:szCs w:val="16"/>
      </w:rPr>
    </w:pPr>
    <w:r>
      <w:rPr>
        <w:rFonts w:ascii="Book Antiqua" w:hAnsi="Book Antiqua" w:cs="Book Antiqua"/>
        <w:color w:val="808080"/>
        <w:sz w:val="16"/>
        <w:szCs w:val="16"/>
      </w:rPr>
      <w:t>Adresa: Kazerma “Adem Jashari”</w:t>
    </w:r>
    <w:r w:rsidRPr="00AD638E">
      <w:rPr>
        <w:rFonts w:ascii="Book Antiqua" w:hAnsi="Book Antiqua" w:cs="Book Antiqua"/>
        <w:color w:val="808080"/>
        <w:sz w:val="16"/>
        <w:szCs w:val="16"/>
      </w:rPr>
      <w:t xml:space="preserve"> Prishtinë-Kosovë</w:t>
    </w:r>
  </w:p>
  <w:p w14:paraId="271E5BDF" w14:textId="77777777" w:rsidR="002662DB" w:rsidRPr="00AD638E" w:rsidRDefault="002662DB" w:rsidP="005179C9">
    <w:pPr>
      <w:pStyle w:val="Footer"/>
      <w:ind w:right="360"/>
      <w:jc w:val="center"/>
      <w:rPr>
        <w:rFonts w:ascii="Book Antiqua" w:hAnsi="Book Antiqua" w:cs="Book Antiqua"/>
        <w:color w:val="808080"/>
        <w:sz w:val="16"/>
        <w:szCs w:val="16"/>
      </w:rPr>
    </w:pPr>
    <w:r>
      <w:rPr>
        <w:rFonts w:ascii="Book Antiqua" w:hAnsi="Book Antiqua" w:cs="Book Antiqua"/>
        <w:color w:val="808080"/>
        <w:sz w:val="16"/>
        <w:szCs w:val="16"/>
      </w:rPr>
      <w:t xml:space="preserve">Telefon/Faks: 038 200 13 </w:t>
    </w:r>
    <w:r w:rsidR="00663BB7">
      <w:rPr>
        <w:rFonts w:ascii="Book Antiqua" w:hAnsi="Book Antiqua" w:cs="Book Antiqua"/>
        <w:color w:val="808080"/>
        <w:sz w:val="16"/>
        <w:szCs w:val="16"/>
      </w:rPr>
      <w:t>562</w:t>
    </w:r>
  </w:p>
  <w:p w14:paraId="52B74DB5" w14:textId="77777777" w:rsidR="002662DB" w:rsidRPr="00AD638E" w:rsidRDefault="00020AD5" w:rsidP="005179C9">
    <w:pPr>
      <w:pStyle w:val="Footer"/>
      <w:jc w:val="center"/>
      <w:rPr>
        <w:rFonts w:ascii="Book Antiqua" w:hAnsi="Book Antiqua" w:cs="Book Antiqua"/>
        <w:color w:val="808080"/>
        <w:sz w:val="16"/>
        <w:szCs w:val="16"/>
      </w:rPr>
    </w:pPr>
    <w:hyperlink r:id="rId1" w:history="1">
      <w:r w:rsidR="00663BB7" w:rsidRPr="00CE22D9">
        <w:rPr>
          <w:rStyle w:val="Hyperlink"/>
          <w:rFonts w:ascii="Book Antiqua" w:hAnsi="Book Antiqua" w:cs="Book Antiqua"/>
          <w:sz w:val="16"/>
          <w:szCs w:val="16"/>
        </w:rPr>
        <w:t>http://mod.rks-gov.net</w:t>
      </w:r>
    </w:hyperlink>
    <w:r w:rsidR="002662DB">
      <w:rPr>
        <w:rFonts w:ascii="Book Antiqua" w:hAnsi="Book Antiqua" w:cs="Book Antiqua"/>
        <w:color w:val="808080"/>
        <w:sz w:val="16"/>
        <w:szCs w:val="16"/>
      </w:rPr>
      <w:t xml:space="preserve"> </w:t>
    </w:r>
    <w:r w:rsidR="002662DB" w:rsidRPr="00AD638E">
      <w:rPr>
        <w:rFonts w:ascii="Book Antiqua" w:hAnsi="Book Antiqua" w:cs="Book Antiqua"/>
        <w:color w:val="808080"/>
        <w:sz w:val="16"/>
        <w:szCs w:val="16"/>
      </w:rPr>
      <w:t xml:space="preserve">, </w:t>
    </w:r>
    <w:r w:rsidR="002662DB" w:rsidRPr="00AD638E">
      <w:rPr>
        <w:rFonts w:ascii="Book Antiqua" w:hAnsi="Book Antiqua" w:cs="Book Antiqua"/>
        <w:sz w:val="16"/>
        <w:szCs w:val="16"/>
      </w:rPr>
      <w:t xml:space="preserve">E-mail: </w:t>
    </w:r>
    <w:hyperlink r:id="rId2" w:history="1"/>
  </w:p>
  <w:p w14:paraId="5D2CEE78" w14:textId="77777777" w:rsidR="002662DB" w:rsidRPr="00AD638E" w:rsidRDefault="00663BB7" w:rsidP="00663BB7">
    <w:pPr>
      <w:pStyle w:val="Footer"/>
      <w:tabs>
        <w:tab w:val="clear" w:pos="8640"/>
        <w:tab w:val="left" w:pos="5040"/>
        <w:tab w:val="left" w:pos="5760"/>
      </w:tabs>
      <w:ind w:right="360"/>
      <w:rPr>
        <w:rFonts w:ascii="Book Antiqua" w:hAnsi="Book Antiqua" w:cs="Book Antiqua"/>
        <w:color w:val="808080"/>
        <w:sz w:val="16"/>
        <w:szCs w:val="16"/>
      </w:rPr>
    </w:pP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7EBE8" w14:textId="77777777" w:rsidR="00020AD5" w:rsidRDefault="00020AD5">
      <w:r>
        <w:separator/>
      </w:r>
    </w:p>
  </w:footnote>
  <w:footnote w:type="continuationSeparator" w:id="0">
    <w:p w14:paraId="0D203CB4" w14:textId="77777777" w:rsidR="00020AD5" w:rsidRDefault="0002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E7A25"/>
    <w:multiLevelType w:val="hybridMultilevel"/>
    <w:tmpl w:val="E01E62DE"/>
    <w:lvl w:ilvl="0" w:tplc="73A60C1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E503F"/>
    <w:multiLevelType w:val="hybridMultilevel"/>
    <w:tmpl w:val="9B88484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A1A92"/>
    <w:multiLevelType w:val="hybridMultilevel"/>
    <w:tmpl w:val="F0F6C338"/>
    <w:lvl w:ilvl="0" w:tplc="3326818A">
      <w:start w:val="1"/>
      <w:numFmt w:val="decimal"/>
      <w:lvlText w:val="%1."/>
      <w:lvlJc w:val="left"/>
      <w:pPr>
        <w:ind w:left="465" w:hanging="37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70" w:hanging="360"/>
      </w:pPr>
    </w:lvl>
    <w:lvl w:ilvl="2" w:tplc="041C001B" w:tentative="1">
      <w:start w:val="1"/>
      <w:numFmt w:val="lowerRoman"/>
      <w:lvlText w:val="%3."/>
      <w:lvlJc w:val="right"/>
      <w:pPr>
        <w:ind w:left="1890" w:hanging="180"/>
      </w:pPr>
    </w:lvl>
    <w:lvl w:ilvl="3" w:tplc="041C000F" w:tentative="1">
      <w:start w:val="1"/>
      <w:numFmt w:val="decimal"/>
      <w:lvlText w:val="%4."/>
      <w:lvlJc w:val="left"/>
      <w:pPr>
        <w:ind w:left="2610" w:hanging="360"/>
      </w:pPr>
    </w:lvl>
    <w:lvl w:ilvl="4" w:tplc="041C0019" w:tentative="1">
      <w:start w:val="1"/>
      <w:numFmt w:val="lowerLetter"/>
      <w:lvlText w:val="%5."/>
      <w:lvlJc w:val="left"/>
      <w:pPr>
        <w:ind w:left="3330" w:hanging="360"/>
      </w:pPr>
    </w:lvl>
    <w:lvl w:ilvl="5" w:tplc="041C001B" w:tentative="1">
      <w:start w:val="1"/>
      <w:numFmt w:val="lowerRoman"/>
      <w:lvlText w:val="%6."/>
      <w:lvlJc w:val="right"/>
      <w:pPr>
        <w:ind w:left="4050" w:hanging="180"/>
      </w:pPr>
    </w:lvl>
    <w:lvl w:ilvl="6" w:tplc="041C000F" w:tentative="1">
      <w:start w:val="1"/>
      <w:numFmt w:val="decimal"/>
      <w:lvlText w:val="%7."/>
      <w:lvlJc w:val="left"/>
      <w:pPr>
        <w:ind w:left="4770" w:hanging="360"/>
      </w:pPr>
    </w:lvl>
    <w:lvl w:ilvl="7" w:tplc="041C0019" w:tentative="1">
      <w:start w:val="1"/>
      <w:numFmt w:val="lowerLetter"/>
      <w:lvlText w:val="%8."/>
      <w:lvlJc w:val="left"/>
      <w:pPr>
        <w:ind w:left="5490" w:hanging="360"/>
      </w:pPr>
    </w:lvl>
    <w:lvl w:ilvl="8" w:tplc="041C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3B"/>
    <w:rsid w:val="00000DF9"/>
    <w:rsid w:val="00001266"/>
    <w:rsid w:val="00001922"/>
    <w:rsid w:val="000032EB"/>
    <w:rsid w:val="00003593"/>
    <w:rsid w:val="00003F96"/>
    <w:rsid w:val="00004502"/>
    <w:rsid w:val="00005332"/>
    <w:rsid w:val="00005BA4"/>
    <w:rsid w:val="000126CF"/>
    <w:rsid w:val="00012B22"/>
    <w:rsid w:val="00012CF7"/>
    <w:rsid w:val="00012D39"/>
    <w:rsid w:val="00015943"/>
    <w:rsid w:val="00016D9B"/>
    <w:rsid w:val="0002079F"/>
    <w:rsid w:val="00020AD5"/>
    <w:rsid w:val="00020C0A"/>
    <w:rsid w:val="00020E63"/>
    <w:rsid w:val="00021274"/>
    <w:rsid w:val="00021392"/>
    <w:rsid w:val="00023FC6"/>
    <w:rsid w:val="0002543E"/>
    <w:rsid w:val="000266B8"/>
    <w:rsid w:val="00026CD7"/>
    <w:rsid w:val="00026D9D"/>
    <w:rsid w:val="000278C5"/>
    <w:rsid w:val="00027D61"/>
    <w:rsid w:val="000304A4"/>
    <w:rsid w:val="00030FC9"/>
    <w:rsid w:val="00032CBD"/>
    <w:rsid w:val="00032E94"/>
    <w:rsid w:val="00033433"/>
    <w:rsid w:val="00033C35"/>
    <w:rsid w:val="00034A4F"/>
    <w:rsid w:val="00034A55"/>
    <w:rsid w:val="00036F70"/>
    <w:rsid w:val="000370C1"/>
    <w:rsid w:val="00037342"/>
    <w:rsid w:val="00041231"/>
    <w:rsid w:val="00042CF1"/>
    <w:rsid w:val="00043729"/>
    <w:rsid w:val="0004374F"/>
    <w:rsid w:val="000439B0"/>
    <w:rsid w:val="000462E2"/>
    <w:rsid w:val="000507F9"/>
    <w:rsid w:val="00053B1B"/>
    <w:rsid w:val="0005490C"/>
    <w:rsid w:val="00054ADE"/>
    <w:rsid w:val="000557AE"/>
    <w:rsid w:val="00055CB4"/>
    <w:rsid w:val="000604D3"/>
    <w:rsid w:val="00061A3A"/>
    <w:rsid w:val="0006307F"/>
    <w:rsid w:val="00063302"/>
    <w:rsid w:val="000643A0"/>
    <w:rsid w:val="00064478"/>
    <w:rsid w:val="00064AA8"/>
    <w:rsid w:val="00065548"/>
    <w:rsid w:val="00067BE4"/>
    <w:rsid w:val="00070317"/>
    <w:rsid w:val="00070577"/>
    <w:rsid w:val="0007539D"/>
    <w:rsid w:val="00080364"/>
    <w:rsid w:val="000806F8"/>
    <w:rsid w:val="00080780"/>
    <w:rsid w:val="0008109F"/>
    <w:rsid w:val="000826A4"/>
    <w:rsid w:val="000844F4"/>
    <w:rsid w:val="00084A07"/>
    <w:rsid w:val="000901D4"/>
    <w:rsid w:val="000903E5"/>
    <w:rsid w:val="00090652"/>
    <w:rsid w:val="00090AC8"/>
    <w:rsid w:val="00091908"/>
    <w:rsid w:val="0009228A"/>
    <w:rsid w:val="000927DF"/>
    <w:rsid w:val="00092897"/>
    <w:rsid w:val="0009364E"/>
    <w:rsid w:val="00093705"/>
    <w:rsid w:val="0009525C"/>
    <w:rsid w:val="00095283"/>
    <w:rsid w:val="000952C3"/>
    <w:rsid w:val="000959D5"/>
    <w:rsid w:val="000962CF"/>
    <w:rsid w:val="0009667C"/>
    <w:rsid w:val="00096CB8"/>
    <w:rsid w:val="000A089B"/>
    <w:rsid w:val="000A1123"/>
    <w:rsid w:val="000A4061"/>
    <w:rsid w:val="000A43AD"/>
    <w:rsid w:val="000A596F"/>
    <w:rsid w:val="000A66C9"/>
    <w:rsid w:val="000A78BB"/>
    <w:rsid w:val="000B045D"/>
    <w:rsid w:val="000B0C1F"/>
    <w:rsid w:val="000B219E"/>
    <w:rsid w:val="000B45FD"/>
    <w:rsid w:val="000B487B"/>
    <w:rsid w:val="000B5A34"/>
    <w:rsid w:val="000B7B4E"/>
    <w:rsid w:val="000C08B5"/>
    <w:rsid w:val="000C219C"/>
    <w:rsid w:val="000C307B"/>
    <w:rsid w:val="000C4244"/>
    <w:rsid w:val="000C56ED"/>
    <w:rsid w:val="000C5D10"/>
    <w:rsid w:val="000C693B"/>
    <w:rsid w:val="000C791C"/>
    <w:rsid w:val="000D0012"/>
    <w:rsid w:val="000D3BD1"/>
    <w:rsid w:val="000D4EDA"/>
    <w:rsid w:val="000D513B"/>
    <w:rsid w:val="000D5340"/>
    <w:rsid w:val="000D679C"/>
    <w:rsid w:val="000D731F"/>
    <w:rsid w:val="000D761B"/>
    <w:rsid w:val="000D7877"/>
    <w:rsid w:val="000D7EB3"/>
    <w:rsid w:val="000E171C"/>
    <w:rsid w:val="000E2E91"/>
    <w:rsid w:val="000E3855"/>
    <w:rsid w:val="000E3EE9"/>
    <w:rsid w:val="000E4FDF"/>
    <w:rsid w:val="000E512B"/>
    <w:rsid w:val="000E5334"/>
    <w:rsid w:val="000E6392"/>
    <w:rsid w:val="000E6480"/>
    <w:rsid w:val="000E66C7"/>
    <w:rsid w:val="000F00E6"/>
    <w:rsid w:val="000F0295"/>
    <w:rsid w:val="000F0BAD"/>
    <w:rsid w:val="000F12E5"/>
    <w:rsid w:val="000F1E83"/>
    <w:rsid w:val="000F2F8D"/>
    <w:rsid w:val="000F58A5"/>
    <w:rsid w:val="000F6EC2"/>
    <w:rsid w:val="00104742"/>
    <w:rsid w:val="00106E6A"/>
    <w:rsid w:val="00110E6D"/>
    <w:rsid w:val="001112F4"/>
    <w:rsid w:val="00113357"/>
    <w:rsid w:val="00113F8F"/>
    <w:rsid w:val="00115101"/>
    <w:rsid w:val="001159A8"/>
    <w:rsid w:val="00116F40"/>
    <w:rsid w:val="00120A82"/>
    <w:rsid w:val="001212A6"/>
    <w:rsid w:val="001213A2"/>
    <w:rsid w:val="00121698"/>
    <w:rsid w:val="0012362D"/>
    <w:rsid w:val="00123B8C"/>
    <w:rsid w:val="00124BB1"/>
    <w:rsid w:val="00126F3B"/>
    <w:rsid w:val="001270B7"/>
    <w:rsid w:val="00127437"/>
    <w:rsid w:val="001305C1"/>
    <w:rsid w:val="00132418"/>
    <w:rsid w:val="001327FA"/>
    <w:rsid w:val="0014071C"/>
    <w:rsid w:val="00142256"/>
    <w:rsid w:val="00143B9B"/>
    <w:rsid w:val="0014548A"/>
    <w:rsid w:val="00146424"/>
    <w:rsid w:val="00147FCC"/>
    <w:rsid w:val="00151045"/>
    <w:rsid w:val="0015151A"/>
    <w:rsid w:val="0015245F"/>
    <w:rsid w:val="00152648"/>
    <w:rsid w:val="00152ED3"/>
    <w:rsid w:val="0015320A"/>
    <w:rsid w:val="001537D6"/>
    <w:rsid w:val="00153D9C"/>
    <w:rsid w:val="001544E2"/>
    <w:rsid w:val="00155C2B"/>
    <w:rsid w:val="0015767E"/>
    <w:rsid w:val="00157FE0"/>
    <w:rsid w:val="00161021"/>
    <w:rsid w:val="001610FA"/>
    <w:rsid w:val="00161744"/>
    <w:rsid w:val="00161E8B"/>
    <w:rsid w:val="001633F7"/>
    <w:rsid w:val="00163B2B"/>
    <w:rsid w:val="00164B18"/>
    <w:rsid w:val="00166644"/>
    <w:rsid w:val="001678F7"/>
    <w:rsid w:val="0017090E"/>
    <w:rsid w:val="00172154"/>
    <w:rsid w:val="001730CB"/>
    <w:rsid w:val="001736AB"/>
    <w:rsid w:val="00174E6C"/>
    <w:rsid w:val="00180CF6"/>
    <w:rsid w:val="001817D1"/>
    <w:rsid w:val="00181F09"/>
    <w:rsid w:val="00182450"/>
    <w:rsid w:val="0018326C"/>
    <w:rsid w:val="00183761"/>
    <w:rsid w:val="00186EF0"/>
    <w:rsid w:val="0018780D"/>
    <w:rsid w:val="001912C1"/>
    <w:rsid w:val="00193D8F"/>
    <w:rsid w:val="00194416"/>
    <w:rsid w:val="00195485"/>
    <w:rsid w:val="00195FDA"/>
    <w:rsid w:val="001A0185"/>
    <w:rsid w:val="001A0755"/>
    <w:rsid w:val="001A12C1"/>
    <w:rsid w:val="001A1498"/>
    <w:rsid w:val="001A2D45"/>
    <w:rsid w:val="001A304F"/>
    <w:rsid w:val="001A31C8"/>
    <w:rsid w:val="001A3FD7"/>
    <w:rsid w:val="001A70FB"/>
    <w:rsid w:val="001A7443"/>
    <w:rsid w:val="001B179F"/>
    <w:rsid w:val="001B1D70"/>
    <w:rsid w:val="001B3DAC"/>
    <w:rsid w:val="001B3E28"/>
    <w:rsid w:val="001B4042"/>
    <w:rsid w:val="001B52E2"/>
    <w:rsid w:val="001B62C8"/>
    <w:rsid w:val="001B6DC9"/>
    <w:rsid w:val="001B786E"/>
    <w:rsid w:val="001C2AE3"/>
    <w:rsid w:val="001C3D91"/>
    <w:rsid w:val="001C3E57"/>
    <w:rsid w:val="001C60D3"/>
    <w:rsid w:val="001C677E"/>
    <w:rsid w:val="001D029D"/>
    <w:rsid w:val="001D0351"/>
    <w:rsid w:val="001D2A02"/>
    <w:rsid w:val="001D2EC1"/>
    <w:rsid w:val="001D45D3"/>
    <w:rsid w:val="001D489B"/>
    <w:rsid w:val="001D6B86"/>
    <w:rsid w:val="001D73CF"/>
    <w:rsid w:val="001D740C"/>
    <w:rsid w:val="001E0E5B"/>
    <w:rsid w:val="001E1234"/>
    <w:rsid w:val="001E1568"/>
    <w:rsid w:val="001E1821"/>
    <w:rsid w:val="001E3762"/>
    <w:rsid w:val="001E5D0B"/>
    <w:rsid w:val="001E70DB"/>
    <w:rsid w:val="001F06E1"/>
    <w:rsid w:val="001F1D97"/>
    <w:rsid w:val="001F2A15"/>
    <w:rsid w:val="001F3DBC"/>
    <w:rsid w:val="001F471F"/>
    <w:rsid w:val="001F665E"/>
    <w:rsid w:val="001F71B2"/>
    <w:rsid w:val="00201D16"/>
    <w:rsid w:val="002026B7"/>
    <w:rsid w:val="00203CCB"/>
    <w:rsid w:val="00203E0F"/>
    <w:rsid w:val="002046D2"/>
    <w:rsid w:val="00204C16"/>
    <w:rsid w:val="002073FC"/>
    <w:rsid w:val="00207476"/>
    <w:rsid w:val="00207863"/>
    <w:rsid w:val="00210B05"/>
    <w:rsid w:val="00214A9B"/>
    <w:rsid w:val="00214D69"/>
    <w:rsid w:val="00214D6D"/>
    <w:rsid w:val="00214E16"/>
    <w:rsid w:val="00215F64"/>
    <w:rsid w:val="0021674B"/>
    <w:rsid w:val="00216F36"/>
    <w:rsid w:val="00223546"/>
    <w:rsid w:val="002235B0"/>
    <w:rsid w:val="00224DD0"/>
    <w:rsid w:val="0022531F"/>
    <w:rsid w:val="002264D0"/>
    <w:rsid w:val="00231F47"/>
    <w:rsid w:val="00232A12"/>
    <w:rsid w:val="00233FFE"/>
    <w:rsid w:val="002341C4"/>
    <w:rsid w:val="00234619"/>
    <w:rsid w:val="002359CA"/>
    <w:rsid w:val="002368DD"/>
    <w:rsid w:val="0023713C"/>
    <w:rsid w:val="002375F5"/>
    <w:rsid w:val="00237C51"/>
    <w:rsid w:val="00237D23"/>
    <w:rsid w:val="00240925"/>
    <w:rsid w:val="00240CCC"/>
    <w:rsid w:val="00241584"/>
    <w:rsid w:val="002442BE"/>
    <w:rsid w:val="00244877"/>
    <w:rsid w:val="00244A29"/>
    <w:rsid w:val="002458E5"/>
    <w:rsid w:val="002459DC"/>
    <w:rsid w:val="0024691F"/>
    <w:rsid w:val="00252471"/>
    <w:rsid w:val="00253177"/>
    <w:rsid w:val="0025391C"/>
    <w:rsid w:val="00253FD1"/>
    <w:rsid w:val="00260925"/>
    <w:rsid w:val="0026390A"/>
    <w:rsid w:val="00265443"/>
    <w:rsid w:val="002662DB"/>
    <w:rsid w:val="00266688"/>
    <w:rsid w:val="00266A80"/>
    <w:rsid w:val="00271CB4"/>
    <w:rsid w:val="00271F63"/>
    <w:rsid w:val="002725DB"/>
    <w:rsid w:val="00272C42"/>
    <w:rsid w:val="002738DC"/>
    <w:rsid w:val="00274A93"/>
    <w:rsid w:val="00275907"/>
    <w:rsid w:val="00277040"/>
    <w:rsid w:val="002771EF"/>
    <w:rsid w:val="00277EDB"/>
    <w:rsid w:val="002808FD"/>
    <w:rsid w:val="00281134"/>
    <w:rsid w:val="002821BD"/>
    <w:rsid w:val="00282369"/>
    <w:rsid w:val="002830B4"/>
    <w:rsid w:val="00283301"/>
    <w:rsid w:val="00284227"/>
    <w:rsid w:val="00284A7C"/>
    <w:rsid w:val="00285847"/>
    <w:rsid w:val="002862CB"/>
    <w:rsid w:val="0028661F"/>
    <w:rsid w:val="00286E10"/>
    <w:rsid w:val="002874E4"/>
    <w:rsid w:val="00287964"/>
    <w:rsid w:val="00287FF7"/>
    <w:rsid w:val="00290168"/>
    <w:rsid w:val="002914D3"/>
    <w:rsid w:val="002915AC"/>
    <w:rsid w:val="00292AEE"/>
    <w:rsid w:val="002933C7"/>
    <w:rsid w:val="00295FAC"/>
    <w:rsid w:val="002A0CB9"/>
    <w:rsid w:val="002A12D6"/>
    <w:rsid w:val="002A2B18"/>
    <w:rsid w:val="002A33FF"/>
    <w:rsid w:val="002A3ADC"/>
    <w:rsid w:val="002A594E"/>
    <w:rsid w:val="002A7631"/>
    <w:rsid w:val="002A7B5A"/>
    <w:rsid w:val="002B1A2F"/>
    <w:rsid w:val="002B1DC1"/>
    <w:rsid w:val="002B22B6"/>
    <w:rsid w:val="002B3F31"/>
    <w:rsid w:val="002B43A4"/>
    <w:rsid w:val="002B43DF"/>
    <w:rsid w:val="002B52B2"/>
    <w:rsid w:val="002B7CBE"/>
    <w:rsid w:val="002C03CF"/>
    <w:rsid w:val="002C1989"/>
    <w:rsid w:val="002C1EFF"/>
    <w:rsid w:val="002C3CF6"/>
    <w:rsid w:val="002C4F15"/>
    <w:rsid w:val="002C4FB1"/>
    <w:rsid w:val="002C50C4"/>
    <w:rsid w:val="002C5B34"/>
    <w:rsid w:val="002C6F03"/>
    <w:rsid w:val="002D5FE0"/>
    <w:rsid w:val="002D630C"/>
    <w:rsid w:val="002D68F6"/>
    <w:rsid w:val="002D779E"/>
    <w:rsid w:val="002E1222"/>
    <w:rsid w:val="002E4575"/>
    <w:rsid w:val="002E6F72"/>
    <w:rsid w:val="002E78B9"/>
    <w:rsid w:val="002E7FA7"/>
    <w:rsid w:val="002F1B03"/>
    <w:rsid w:val="002F32BD"/>
    <w:rsid w:val="002F3EE8"/>
    <w:rsid w:val="002F4C2C"/>
    <w:rsid w:val="002F5B34"/>
    <w:rsid w:val="002F6DD9"/>
    <w:rsid w:val="00300B9C"/>
    <w:rsid w:val="00301753"/>
    <w:rsid w:val="00302340"/>
    <w:rsid w:val="0030256C"/>
    <w:rsid w:val="00302D04"/>
    <w:rsid w:val="00303F2D"/>
    <w:rsid w:val="00305AD4"/>
    <w:rsid w:val="0030617C"/>
    <w:rsid w:val="00310370"/>
    <w:rsid w:val="00310666"/>
    <w:rsid w:val="00310B8C"/>
    <w:rsid w:val="00311B09"/>
    <w:rsid w:val="00312902"/>
    <w:rsid w:val="00315BD8"/>
    <w:rsid w:val="00316674"/>
    <w:rsid w:val="0031685E"/>
    <w:rsid w:val="003177F3"/>
    <w:rsid w:val="00317CEB"/>
    <w:rsid w:val="00320E87"/>
    <w:rsid w:val="003233E3"/>
    <w:rsid w:val="00325572"/>
    <w:rsid w:val="00330400"/>
    <w:rsid w:val="00331026"/>
    <w:rsid w:val="00331BDB"/>
    <w:rsid w:val="00333BA2"/>
    <w:rsid w:val="00334DC0"/>
    <w:rsid w:val="00337792"/>
    <w:rsid w:val="00341205"/>
    <w:rsid w:val="00342E82"/>
    <w:rsid w:val="00343A09"/>
    <w:rsid w:val="003454A7"/>
    <w:rsid w:val="0034769D"/>
    <w:rsid w:val="00347FEA"/>
    <w:rsid w:val="003538CC"/>
    <w:rsid w:val="00354FF1"/>
    <w:rsid w:val="00356970"/>
    <w:rsid w:val="003571A9"/>
    <w:rsid w:val="0035738F"/>
    <w:rsid w:val="00357749"/>
    <w:rsid w:val="0036046B"/>
    <w:rsid w:val="00361A67"/>
    <w:rsid w:val="00363802"/>
    <w:rsid w:val="00366042"/>
    <w:rsid w:val="003662B5"/>
    <w:rsid w:val="0037373B"/>
    <w:rsid w:val="00373997"/>
    <w:rsid w:val="00374A61"/>
    <w:rsid w:val="0037562C"/>
    <w:rsid w:val="0038006A"/>
    <w:rsid w:val="003805FE"/>
    <w:rsid w:val="00382871"/>
    <w:rsid w:val="003839B7"/>
    <w:rsid w:val="00384580"/>
    <w:rsid w:val="00385169"/>
    <w:rsid w:val="00385549"/>
    <w:rsid w:val="00385C35"/>
    <w:rsid w:val="003909EA"/>
    <w:rsid w:val="00392B73"/>
    <w:rsid w:val="00395C54"/>
    <w:rsid w:val="00396105"/>
    <w:rsid w:val="00396ACA"/>
    <w:rsid w:val="00397560"/>
    <w:rsid w:val="003A1684"/>
    <w:rsid w:val="003A1988"/>
    <w:rsid w:val="003A1E51"/>
    <w:rsid w:val="003A2C61"/>
    <w:rsid w:val="003A339C"/>
    <w:rsid w:val="003A6344"/>
    <w:rsid w:val="003A7651"/>
    <w:rsid w:val="003A7FD7"/>
    <w:rsid w:val="003B0109"/>
    <w:rsid w:val="003B019D"/>
    <w:rsid w:val="003B1906"/>
    <w:rsid w:val="003B1A64"/>
    <w:rsid w:val="003B2100"/>
    <w:rsid w:val="003B3FBD"/>
    <w:rsid w:val="003B722C"/>
    <w:rsid w:val="003C5963"/>
    <w:rsid w:val="003C715D"/>
    <w:rsid w:val="003D1D5E"/>
    <w:rsid w:val="003D20C3"/>
    <w:rsid w:val="003D2B88"/>
    <w:rsid w:val="003D6C55"/>
    <w:rsid w:val="003E059E"/>
    <w:rsid w:val="003E2D08"/>
    <w:rsid w:val="003E32F4"/>
    <w:rsid w:val="003E32F9"/>
    <w:rsid w:val="003E46D9"/>
    <w:rsid w:val="003E6408"/>
    <w:rsid w:val="003F3913"/>
    <w:rsid w:val="003F41AC"/>
    <w:rsid w:val="003F725A"/>
    <w:rsid w:val="0040112D"/>
    <w:rsid w:val="00401935"/>
    <w:rsid w:val="00402C1E"/>
    <w:rsid w:val="004044F8"/>
    <w:rsid w:val="00404520"/>
    <w:rsid w:val="00404537"/>
    <w:rsid w:val="00406D81"/>
    <w:rsid w:val="004073C9"/>
    <w:rsid w:val="00407585"/>
    <w:rsid w:val="00407B46"/>
    <w:rsid w:val="00407FBE"/>
    <w:rsid w:val="00412709"/>
    <w:rsid w:val="00412A41"/>
    <w:rsid w:val="00414158"/>
    <w:rsid w:val="00414BA3"/>
    <w:rsid w:val="0041510D"/>
    <w:rsid w:val="00416A0D"/>
    <w:rsid w:val="004200C4"/>
    <w:rsid w:val="00421951"/>
    <w:rsid w:val="00421A27"/>
    <w:rsid w:val="00424190"/>
    <w:rsid w:val="00425209"/>
    <w:rsid w:val="004255EE"/>
    <w:rsid w:val="00425D70"/>
    <w:rsid w:val="00430E86"/>
    <w:rsid w:val="00431720"/>
    <w:rsid w:val="00435434"/>
    <w:rsid w:val="0043626A"/>
    <w:rsid w:val="00436593"/>
    <w:rsid w:val="00441679"/>
    <w:rsid w:val="004425AB"/>
    <w:rsid w:val="004426B6"/>
    <w:rsid w:val="00442C8D"/>
    <w:rsid w:val="00444F64"/>
    <w:rsid w:val="00445191"/>
    <w:rsid w:val="00446324"/>
    <w:rsid w:val="00447BA7"/>
    <w:rsid w:val="004522D3"/>
    <w:rsid w:val="0045614E"/>
    <w:rsid w:val="004615AC"/>
    <w:rsid w:val="00462690"/>
    <w:rsid w:val="004667E7"/>
    <w:rsid w:val="00466D4E"/>
    <w:rsid w:val="0046743F"/>
    <w:rsid w:val="0047044D"/>
    <w:rsid w:val="0047163C"/>
    <w:rsid w:val="00471C23"/>
    <w:rsid w:val="00472463"/>
    <w:rsid w:val="00475712"/>
    <w:rsid w:val="0048140E"/>
    <w:rsid w:val="0048436A"/>
    <w:rsid w:val="00484C02"/>
    <w:rsid w:val="00487028"/>
    <w:rsid w:val="00495817"/>
    <w:rsid w:val="00496AB5"/>
    <w:rsid w:val="00496CE0"/>
    <w:rsid w:val="00497C45"/>
    <w:rsid w:val="00497CBA"/>
    <w:rsid w:val="004A1499"/>
    <w:rsid w:val="004A2554"/>
    <w:rsid w:val="004A30B3"/>
    <w:rsid w:val="004A31BD"/>
    <w:rsid w:val="004A426A"/>
    <w:rsid w:val="004A498E"/>
    <w:rsid w:val="004A6F6F"/>
    <w:rsid w:val="004B1992"/>
    <w:rsid w:val="004B281E"/>
    <w:rsid w:val="004B2981"/>
    <w:rsid w:val="004B3E8C"/>
    <w:rsid w:val="004B57CF"/>
    <w:rsid w:val="004C00AC"/>
    <w:rsid w:val="004C26D5"/>
    <w:rsid w:val="004C4DCC"/>
    <w:rsid w:val="004C6380"/>
    <w:rsid w:val="004C67D1"/>
    <w:rsid w:val="004C7335"/>
    <w:rsid w:val="004D0121"/>
    <w:rsid w:val="004D039F"/>
    <w:rsid w:val="004D4F1E"/>
    <w:rsid w:val="004D4FDE"/>
    <w:rsid w:val="004D5E8D"/>
    <w:rsid w:val="004D7E5E"/>
    <w:rsid w:val="004D7F64"/>
    <w:rsid w:val="004E2A7C"/>
    <w:rsid w:val="004E2C2A"/>
    <w:rsid w:val="004E318C"/>
    <w:rsid w:val="004E3C10"/>
    <w:rsid w:val="004E3D4B"/>
    <w:rsid w:val="004E3EFF"/>
    <w:rsid w:val="004E762B"/>
    <w:rsid w:val="004F04FE"/>
    <w:rsid w:val="004F0B05"/>
    <w:rsid w:val="004F105C"/>
    <w:rsid w:val="004F1A0E"/>
    <w:rsid w:val="004F2F8F"/>
    <w:rsid w:val="004F4A9D"/>
    <w:rsid w:val="004F7B55"/>
    <w:rsid w:val="00500802"/>
    <w:rsid w:val="0050118E"/>
    <w:rsid w:val="005032F3"/>
    <w:rsid w:val="00503ACF"/>
    <w:rsid w:val="00504FB0"/>
    <w:rsid w:val="0050541A"/>
    <w:rsid w:val="005075A6"/>
    <w:rsid w:val="0051081A"/>
    <w:rsid w:val="00510917"/>
    <w:rsid w:val="00511479"/>
    <w:rsid w:val="0051312C"/>
    <w:rsid w:val="005179C9"/>
    <w:rsid w:val="0052279F"/>
    <w:rsid w:val="0052289A"/>
    <w:rsid w:val="00522AE4"/>
    <w:rsid w:val="00524067"/>
    <w:rsid w:val="005273B9"/>
    <w:rsid w:val="00531FCE"/>
    <w:rsid w:val="00536167"/>
    <w:rsid w:val="005415AF"/>
    <w:rsid w:val="00543492"/>
    <w:rsid w:val="005478EE"/>
    <w:rsid w:val="00551DD2"/>
    <w:rsid w:val="00552BD7"/>
    <w:rsid w:val="005530B0"/>
    <w:rsid w:val="00553951"/>
    <w:rsid w:val="00553DBE"/>
    <w:rsid w:val="005541FB"/>
    <w:rsid w:val="00554F28"/>
    <w:rsid w:val="00557B1C"/>
    <w:rsid w:val="00562506"/>
    <w:rsid w:val="00562B7E"/>
    <w:rsid w:val="005633F9"/>
    <w:rsid w:val="0056520A"/>
    <w:rsid w:val="0056614D"/>
    <w:rsid w:val="005674E4"/>
    <w:rsid w:val="005676E1"/>
    <w:rsid w:val="00567F57"/>
    <w:rsid w:val="00570E38"/>
    <w:rsid w:val="0057169F"/>
    <w:rsid w:val="0057284F"/>
    <w:rsid w:val="00574691"/>
    <w:rsid w:val="0057479B"/>
    <w:rsid w:val="00576BC6"/>
    <w:rsid w:val="005841B2"/>
    <w:rsid w:val="00584242"/>
    <w:rsid w:val="00585B87"/>
    <w:rsid w:val="00586096"/>
    <w:rsid w:val="00596C3B"/>
    <w:rsid w:val="005A2604"/>
    <w:rsid w:val="005A3862"/>
    <w:rsid w:val="005A4428"/>
    <w:rsid w:val="005A5126"/>
    <w:rsid w:val="005A5D1A"/>
    <w:rsid w:val="005A7FAD"/>
    <w:rsid w:val="005B0589"/>
    <w:rsid w:val="005B1306"/>
    <w:rsid w:val="005B1456"/>
    <w:rsid w:val="005B240D"/>
    <w:rsid w:val="005B2F91"/>
    <w:rsid w:val="005B4DF0"/>
    <w:rsid w:val="005B6425"/>
    <w:rsid w:val="005B6464"/>
    <w:rsid w:val="005B66AA"/>
    <w:rsid w:val="005C0375"/>
    <w:rsid w:val="005C0BED"/>
    <w:rsid w:val="005C0D75"/>
    <w:rsid w:val="005C263C"/>
    <w:rsid w:val="005C48B9"/>
    <w:rsid w:val="005C72B3"/>
    <w:rsid w:val="005C7A4D"/>
    <w:rsid w:val="005D01D8"/>
    <w:rsid w:val="005D053D"/>
    <w:rsid w:val="005D060A"/>
    <w:rsid w:val="005D44D2"/>
    <w:rsid w:val="005D4CFC"/>
    <w:rsid w:val="005D5252"/>
    <w:rsid w:val="005D75BF"/>
    <w:rsid w:val="005D7F2E"/>
    <w:rsid w:val="005E361E"/>
    <w:rsid w:val="005E3D50"/>
    <w:rsid w:val="005E4CB2"/>
    <w:rsid w:val="005E63C2"/>
    <w:rsid w:val="005E65A7"/>
    <w:rsid w:val="005E6706"/>
    <w:rsid w:val="005E6D16"/>
    <w:rsid w:val="005F010B"/>
    <w:rsid w:val="005F0C6D"/>
    <w:rsid w:val="005F1BFA"/>
    <w:rsid w:val="005F2644"/>
    <w:rsid w:val="005F31D4"/>
    <w:rsid w:val="005F45A4"/>
    <w:rsid w:val="005F6098"/>
    <w:rsid w:val="005F76A8"/>
    <w:rsid w:val="0060213F"/>
    <w:rsid w:val="00602929"/>
    <w:rsid w:val="00603152"/>
    <w:rsid w:val="006050E8"/>
    <w:rsid w:val="00606861"/>
    <w:rsid w:val="006068C7"/>
    <w:rsid w:val="006078F2"/>
    <w:rsid w:val="00610725"/>
    <w:rsid w:val="0061188C"/>
    <w:rsid w:val="006125F6"/>
    <w:rsid w:val="00612E6E"/>
    <w:rsid w:val="00613003"/>
    <w:rsid w:val="0061458F"/>
    <w:rsid w:val="00614769"/>
    <w:rsid w:val="006173E0"/>
    <w:rsid w:val="00621717"/>
    <w:rsid w:val="00622E6B"/>
    <w:rsid w:val="006247DA"/>
    <w:rsid w:val="00624A02"/>
    <w:rsid w:val="00624D03"/>
    <w:rsid w:val="00626959"/>
    <w:rsid w:val="00627186"/>
    <w:rsid w:val="00627DD0"/>
    <w:rsid w:val="00634039"/>
    <w:rsid w:val="0064007A"/>
    <w:rsid w:val="00640DDC"/>
    <w:rsid w:val="00641570"/>
    <w:rsid w:val="00641FC8"/>
    <w:rsid w:val="00642B56"/>
    <w:rsid w:val="00644989"/>
    <w:rsid w:val="00647042"/>
    <w:rsid w:val="0065203D"/>
    <w:rsid w:val="00652A97"/>
    <w:rsid w:val="00653949"/>
    <w:rsid w:val="0065426C"/>
    <w:rsid w:val="00655774"/>
    <w:rsid w:val="00656157"/>
    <w:rsid w:val="00657A5C"/>
    <w:rsid w:val="00660031"/>
    <w:rsid w:val="006612D8"/>
    <w:rsid w:val="006624BA"/>
    <w:rsid w:val="00662698"/>
    <w:rsid w:val="006626E3"/>
    <w:rsid w:val="00662838"/>
    <w:rsid w:val="00663BB7"/>
    <w:rsid w:val="00664425"/>
    <w:rsid w:val="00664662"/>
    <w:rsid w:val="0066737E"/>
    <w:rsid w:val="006701E8"/>
    <w:rsid w:val="00670925"/>
    <w:rsid w:val="00673AD5"/>
    <w:rsid w:val="00674035"/>
    <w:rsid w:val="00674B51"/>
    <w:rsid w:val="006773FE"/>
    <w:rsid w:val="00681FFB"/>
    <w:rsid w:val="0068211A"/>
    <w:rsid w:val="006846E6"/>
    <w:rsid w:val="00684925"/>
    <w:rsid w:val="006860A3"/>
    <w:rsid w:val="0069156F"/>
    <w:rsid w:val="00692044"/>
    <w:rsid w:val="006928BB"/>
    <w:rsid w:val="00693695"/>
    <w:rsid w:val="00694538"/>
    <w:rsid w:val="006945D8"/>
    <w:rsid w:val="0069518A"/>
    <w:rsid w:val="0069608E"/>
    <w:rsid w:val="006963B7"/>
    <w:rsid w:val="006977E3"/>
    <w:rsid w:val="006A15F6"/>
    <w:rsid w:val="006A3335"/>
    <w:rsid w:val="006A354B"/>
    <w:rsid w:val="006A36D6"/>
    <w:rsid w:val="006A7825"/>
    <w:rsid w:val="006B0290"/>
    <w:rsid w:val="006B05C8"/>
    <w:rsid w:val="006B16B9"/>
    <w:rsid w:val="006B1A00"/>
    <w:rsid w:val="006B26C2"/>
    <w:rsid w:val="006B3452"/>
    <w:rsid w:val="006B438E"/>
    <w:rsid w:val="006B47B0"/>
    <w:rsid w:val="006B507D"/>
    <w:rsid w:val="006B6609"/>
    <w:rsid w:val="006B69F5"/>
    <w:rsid w:val="006C2FCE"/>
    <w:rsid w:val="006C3457"/>
    <w:rsid w:val="006C3862"/>
    <w:rsid w:val="006C43DA"/>
    <w:rsid w:val="006C4A3B"/>
    <w:rsid w:val="006C4C32"/>
    <w:rsid w:val="006C5CE3"/>
    <w:rsid w:val="006D25B9"/>
    <w:rsid w:val="006D2CA1"/>
    <w:rsid w:val="006D3B65"/>
    <w:rsid w:val="006D6A3B"/>
    <w:rsid w:val="006E11A1"/>
    <w:rsid w:val="006E2A79"/>
    <w:rsid w:val="006E747E"/>
    <w:rsid w:val="006E756B"/>
    <w:rsid w:val="006F1644"/>
    <w:rsid w:val="006F55FE"/>
    <w:rsid w:val="006F6A79"/>
    <w:rsid w:val="006F7403"/>
    <w:rsid w:val="006F7467"/>
    <w:rsid w:val="00702A60"/>
    <w:rsid w:val="00703715"/>
    <w:rsid w:val="00705C73"/>
    <w:rsid w:val="0071086C"/>
    <w:rsid w:val="007114C9"/>
    <w:rsid w:val="00712B84"/>
    <w:rsid w:val="0071483B"/>
    <w:rsid w:val="007157AA"/>
    <w:rsid w:val="007212EF"/>
    <w:rsid w:val="00722CC6"/>
    <w:rsid w:val="007235F1"/>
    <w:rsid w:val="00723E6D"/>
    <w:rsid w:val="00723F8D"/>
    <w:rsid w:val="0072582F"/>
    <w:rsid w:val="00726563"/>
    <w:rsid w:val="007301C1"/>
    <w:rsid w:val="007327AE"/>
    <w:rsid w:val="007341CD"/>
    <w:rsid w:val="007371B6"/>
    <w:rsid w:val="00737310"/>
    <w:rsid w:val="00737F27"/>
    <w:rsid w:val="00740B3A"/>
    <w:rsid w:val="00742AF7"/>
    <w:rsid w:val="00744765"/>
    <w:rsid w:val="00746A30"/>
    <w:rsid w:val="00752FB5"/>
    <w:rsid w:val="0075624C"/>
    <w:rsid w:val="007578A9"/>
    <w:rsid w:val="00761687"/>
    <w:rsid w:val="00762CB6"/>
    <w:rsid w:val="00762EC0"/>
    <w:rsid w:val="007630B9"/>
    <w:rsid w:val="00765551"/>
    <w:rsid w:val="0076636D"/>
    <w:rsid w:val="007669E9"/>
    <w:rsid w:val="00770CF5"/>
    <w:rsid w:val="007715A1"/>
    <w:rsid w:val="00772F9E"/>
    <w:rsid w:val="00774508"/>
    <w:rsid w:val="00775E62"/>
    <w:rsid w:val="007812FA"/>
    <w:rsid w:val="00782583"/>
    <w:rsid w:val="00784332"/>
    <w:rsid w:val="0078679F"/>
    <w:rsid w:val="00787BEA"/>
    <w:rsid w:val="007901B8"/>
    <w:rsid w:val="0079284C"/>
    <w:rsid w:val="00793C47"/>
    <w:rsid w:val="0079535F"/>
    <w:rsid w:val="00797F8C"/>
    <w:rsid w:val="007A1982"/>
    <w:rsid w:val="007A2904"/>
    <w:rsid w:val="007A64B8"/>
    <w:rsid w:val="007A64F0"/>
    <w:rsid w:val="007A6AB0"/>
    <w:rsid w:val="007A79F9"/>
    <w:rsid w:val="007A7CD8"/>
    <w:rsid w:val="007B1509"/>
    <w:rsid w:val="007B1CA6"/>
    <w:rsid w:val="007B43C1"/>
    <w:rsid w:val="007B4D6C"/>
    <w:rsid w:val="007B563C"/>
    <w:rsid w:val="007B5D7B"/>
    <w:rsid w:val="007B5F9B"/>
    <w:rsid w:val="007C09FB"/>
    <w:rsid w:val="007C485F"/>
    <w:rsid w:val="007C5E15"/>
    <w:rsid w:val="007C63FC"/>
    <w:rsid w:val="007C6539"/>
    <w:rsid w:val="007D0061"/>
    <w:rsid w:val="007D0780"/>
    <w:rsid w:val="007D153A"/>
    <w:rsid w:val="007D29D9"/>
    <w:rsid w:val="007D3D4F"/>
    <w:rsid w:val="007D59CB"/>
    <w:rsid w:val="007D5E61"/>
    <w:rsid w:val="007D5E9F"/>
    <w:rsid w:val="007D7ED4"/>
    <w:rsid w:val="007E0038"/>
    <w:rsid w:val="007E0D2D"/>
    <w:rsid w:val="007E2DE9"/>
    <w:rsid w:val="007E3467"/>
    <w:rsid w:val="007E3784"/>
    <w:rsid w:val="007E605D"/>
    <w:rsid w:val="007E61FA"/>
    <w:rsid w:val="007E6309"/>
    <w:rsid w:val="007E707F"/>
    <w:rsid w:val="007E7507"/>
    <w:rsid w:val="007F069D"/>
    <w:rsid w:val="007F1508"/>
    <w:rsid w:val="007F5FD3"/>
    <w:rsid w:val="007F66D9"/>
    <w:rsid w:val="00800705"/>
    <w:rsid w:val="0080071D"/>
    <w:rsid w:val="00805478"/>
    <w:rsid w:val="0080580E"/>
    <w:rsid w:val="0080705B"/>
    <w:rsid w:val="00807305"/>
    <w:rsid w:val="00807591"/>
    <w:rsid w:val="00807CA2"/>
    <w:rsid w:val="0081184C"/>
    <w:rsid w:val="0081201A"/>
    <w:rsid w:val="0081313E"/>
    <w:rsid w:val="00813329"/>
    <w:rsid w:val="00813D44"/>
    <w:rsid w:val="008161D3"/>
    <w:rsid w:val="0081639E"/>
    <w:rsid w:val="0081704F"/>
    <w:rsid w:val="0082035A"/>
    <w:rsid w:val="008209A5"/>
    <w:rsid w:val="00820B8D"/>
    <w:rsid w:val="008224AD"/>
    <w:rsid w:val="00825A84"/>
    <w:rsid w:val="008268FD"/>
    <w:rsid w:val="00826EC1"/>
    <w:rsid w:val="008272EB"/>
    <w:rsid w:val="0083003A"/>
    <w:rsid w:val="00831BC2"/>
    <w:rsid w:val="00831CB8"/>
    <w:rsid w:val="00833586"/>
    <w:rsid w:val="00833B9E"/>
    <w:rsid w:val="008365F2"/>
    <w:rsid w:val="00836AFC"/>
    <w:rsid w:val="00836BB6"/>
    <w:rsid w:val="00836EA8"/>
    <w:rsid w:val="00840554"/>
    <w:rsid w:val="00840E6A"/>
    <w:rsid w:val="008435F2"/>
    <w:rsid w:val="00844935"/>
    <w:rsid w:val="008450CE"/>
    <w:rsid w:val="008455CC"/>
    <w:rsid w:val="008458DD"/>
    <w:rsid w:val="008500FE"/>
    <w:rsid w:val="008508EE"/>
    <w:rsid w:val="00851BCC"/>
    <w:rsid w:val="00860A33"/>
    <w:rsid w:val="00861BC1"/>
    <w:rsid w:val="00861CA7"/>
    <w:rsid w:val="00863BD8"/>
    <w:rsid w:val="00864401"/>
    <w:rsid w:val="00864CA5"/>
    <w:rsid w:val="008668D2"/>
    <w:rsid w:val="00866B70"/>
    <w:rsid w:val="008674EF"/>
    <w:rsid w:val="00867C68"/>
    <w:rsid w:val="0087188E"/>
    <w:rsid w:val="00871A71"/>
    <w:rsid w:val="00871E8D"/>
    <w:rsid w:val="00873098"/>
    <w:rsid w:val="008738A2"/>
    <w:rsid w:val="00873FC3"/>
    <w:rsid w:val="0087503F"/>
    <w:rsid w:val="0087508D"/>
    <w:rsid w:val="0087596B"/>
    <w:rsid w:val="00875C7B"/>
    <w:rsid w:val="00875FCA"/>
    <w:rsid w:val="008760D0"/>
    <w:rsid w:val="00876EE2"/>
    <w:rsid w:val="00877994"/>
    <w:rsid w:val="008812CA"/>
    <w:rsid w:val="0088196F"/>
    <w:rsid w:val="00881DE9"/>
    <w:rsid w:val="008822D1"/>
    <w:rsid w:val="00882608"/>
    <w:rsid w:val="008832B0"/>
    <w:rsid w:val="008841AE"/>
    <w:rsid w:val="00884437"/>
    <w:rsid w:val="008848C2"/>
    <w:rsid w:val="00884EA5"/>
    <w:rsid w:val="00886CEA"/>
    <w:rsid w:val="008879B8"/>
    <w:rsid w:val="00891972"/>
    <w:rsid w:val="008945CE"/>
    <w:rsid w:val="0089519B"/>
    <w:rsid w:val="00895287"/>
    <w:rsid w:val="00895C10"/>
    <w:rsid w:val="00896AEA"/>
    <w:rsid w:val="00896B0E"/>
    <w:rsid w:val="00896DD3"/>
    <w:rsid w:val="00897080"/>
    <w:rsid w:val="0089776A"/>
    <w:rsid w:val="008A146B"/>
    <w:rsid w:val="008A1749"/>
    <w:rsid w:val="008A24D8"/>
    <w:rsid w:val="008A28CD"/>
    <w:rsid w:val="008A396C"/>
    <w:rsid w:val="008A46DE"/>
    <w:rsid w:val="008A5863"/>
    <w:rsid w:val="008A623E"/>
    <w:rsid w:val="008A6EEE"/>
    <w:rsid w:val="008B045F"/>
    <w:rsid w:val="008B1B37"/>
    <w:rsid w:val="008B2D59"/>
    <w:rsid w:val="008B447B"/>
    <w:rsid w:val="008B4FC9"/>
    <w:rsid w:val="008B5898"/>
    <w:rsid w:val="008B6E53"/>
    <w:rsid w:val="008B7C13"/>
    <w:rsid w:val="008C0E76"/>
    <w:rsid w:val="008C145D"/>
    <w:rsid w:val="008C390E"/>
    <w:rsid w:val="008C4756"/>
    <w:rsid w:val="008C4781"/>
    <w:rsid w:val="008C47C3"/>
    <w:rsid w:val="008C60B0"/>
    <w:rsid w:val="008C7930"/>
    <w:rsid w:val="008D11A8"/>
    <w:rsid w:val="008D125B"/>
    <w:rsid w:val="008D1B0E"/>
    <w:rsid w:val="008D1E47"/>
    <w:rsid w:val="008D22CC"/>
    <w:rsid w:val="008D2A30"/>
    <w:rsid w:val="008D306B"/>
    <w:rsid w:val="008D441B"/>
    <w:rsid w:val="008D4E5A"/>
    <w:rsid w:val="008D55CA"/>
    <w:rsid w:val="008D67FB"/>
    <w:rsid w:val="008D69C0"/>
    <w:rsid w:val="008D7DD6"/>
    <w:rsid w:val="008E147E"/>
    <w:rsid w:val="008E26DF"/>
    <w:rsid w:val="008E2A09"/>
    <w:rsid w:val="008E2A8D"/>
    <w:rsid w:val="008E345F"/>
    <w:rsid w:val="008E34E1"/>
    <w:rsid w:val="008E44AC"/>
    <w:rsid w:val="008E5FF9"/>
    <w:rsid w:val="008E6377"/>
    <w:rsid w:val="008E71E5"/>
    <w:rsid w:val="008F004B"/>
    <w:rsid w:val="008F45FA"/>
    <w:rsid w:val="008F6725"/>
    <w:rsid w:val="008F79B2"/>
    <w:rsid w:val="008F7CCA"/>
    <w:rsid w:val="00900621"/>
    <w:rsid w:val="009008EA"/>
    <w:rsid w:val="00902C8C"/>
    <w:rsid w:val="00905A9E"/>
    <w:rsid w:val="00905DB6"/>
    <w:rsid w:val="009070CC"/>
    <w:rsid w:val="00907E8B"/>
    <w:rsid w:val="009111B2"/>
    <w:rsid w:val="00911639"/>
    <w:rsid w:val="00913E2E"/>
    <w:rsid w:val="0091458D"/>
    <w:rsid w:val="00915AF0"/>
    <w:rsid w:val="0091712F"/>
    <w:rsid w:val="00917654"/>
    <w:rsid w:val="00920394"/>
    <w:rsid w:val="00920811"/>
    <w:rsid w:val="0092211F"/>
    <w:rsid w:val="00922B73"/>
    <w:rsid w:val="009234AF"/>
    <w:rsid w:val="00923851"/>
    <w:rsid w:val="00924D2F"/>
    <w:rsid w:val="00925DC0"/>
    <w:rsid w:val="00926FAE"/>
    <w:rsid w:val="00927089"/>
    <w:rsid w:val="00930C84"/>
    <w:rsid w:val="0093173C"/>
    <w:rsid w:val="009320B1"/>
    <w:rsid w:val="00932646"/>
    <w:rsid w:val="00933282"/>
    <w:rsid w:val="009337A8"/>
    <w:rsid w:val="0093489F"/>
    <w:rsid w:val="00936080"/>
    <w:rsid w:val="00940A9E"/>
    <w:rsid w:val="0094359E"/>
    <w:rsid w:val="00945C94"/>
    <w:rsid w:val="00946A7E"/>
    <w:rsid w:val="00950E0C"/>
    <w:rsid w:val="00956987"/>
    <w:rsid w:val="009601A4"/>
    <w:rsid w:val="0096068F"/>
    <w:rsid w:val="00961554"/>
    <w:rsid w:val="00963D21"/>
    <w:rsid w:val="00965838"/>
    <w:rsid w:val="00965882"/>
    <w:rsid w:val="009659FE"/>
    <w:rsid w:val="009663D4"/>
    <w:rsid w:val="009714E1"/>
    <w:rsid w:val="00972131"/>
    <w:rsid w:val="00972E4A"/>
    <w:rsid w:val="00973808"/>
    <w:rsid w:val="0097387B"/>
    <w:rsid w:val="009741A2"/>
    <w:rsid w:val="00974C9F"/>
    <w:rsid w:val="00974D1B"/>
    <w:rsid w:val="009767F2"/>
    <w:rsid w:val="009806F2"/>
    <w:rsid w:val="00981453"/>
    <w:rsid w:val="009818FA"/>
    <w:rsid w:val="009837AB"/>
    <w:rsid w:val="00984AFB"/>
    <w:rsid w:val="00985C2B"/>
    <w:rsid w:val="0099099C"/>
    <w:rsid w:val="0099158C"/>
    <w:rsid w:val="009924CF"/>
    <w:rsid w:val="009927E3"/>
    <w:rsid w:val="009939A9"/>
    <w:rsid w:val="00994514"/>
    <w:rsid w:val="0099554D"/>
    <w:rsid w:val="009956A6"/>
    <w:rsid w:val="009A338B"/>
    <w:rsid w:val="009A410C"/>
    <w:rsid w:val="009A5C60"/>
    <w:rsid w:val="009A7278"/>
    <w:rsid w:val="009A7710"/>
    <w:rsid w:val="009B3987"/>
    <w:rsid w:val="009B65E9"/>
    <w:rsid w:val="009B7F76"/>
    <w:rsid w:val="009C148A"/>
    <w:rsid w:val="009C1689"/>
    <w:rsid w:val="009C3215"/>
    <w:rsid w:val="009C42F5"/>
    <w:rsid w:val="009C43B4"/>
    <w:rsid w:val="009C5B07"/>
    <w:rsid w:val="009D38F9"/>
    <w:rsid w:val="009D6D42"/>
    <w:rsid w:val="009E0976"/>
    <w:rsid w:val="009E0A1E"/>
    <w:rsid w:val="009F20BB"/>
    <w:rsid w:val="009F4309"/>
    <w:rsid w:val="009F5714"/>
    <w:rsid w:val="009F6FA4"/>
    <w:rsid w:val="00A0040E"/>
    <w:rsid w:val="00A00A66"/>
    <w:rsid w:val="00A01E9C"/>
    <w:rsid w:val="00A0448D"/>
    <w:rsid w:val="00A05621"/>
    <w:rsid w:val="00A0579C"/>
    <w:rsid w:val="00A10EEC"/>
    <w:rsid w:val="00A117DC"/>
    <w:rsid w:val="00A13828"/>
    <w:rsid w:val="00A14787"/>
    <w:rsid w:val="00A16439"/>
    <w:rsid w:val="00A16654"/>
    <w:rsid w:val="00A21A15"/>
    <w:rsid w:val="00A22B73"/>
    <w:rsid w:val="00A23921"/>
    <w:rsid w:val="00A24BE4"/>
    <w:rsid w:val="00A273D1"/>
    <w:rsid w:val="00A27866"/>
    <w:rsid w:val="00A27D31"/>
    <w:rsid w:val="00A303CB"/>
    <w:rsid w:val="00A33432"/>
    <w:rsid w:val="00A3450C"/>
    <w:rsid w:val="00A372FE"/>
    <w:rsid w:val="00A3791C"/>
    <w:rsid w:val="00A41F4A"/>
    <w:rsid w:val="00A4267D"/>
    <w:rsid w:val="00A42F8C"/>
    <w:rsid w:val="00A433F5"/>
    <w:rsid w:val="00A45DE5"/>
    <w:rsid w:val="00A46809"/>
    <w:rsid w:val="00A46869"/>
    <w:rsid w:val="00A46C9C"/>
    <w:rsid w:val="00A46D65"/>
    <w:rsid w:val="00A47009"/>
    <w:rsid w:val="00A4731C"/>
    <w:rsid w:val="00A50B85"/>
    <w:rsid w:val="00A52C26"/>
    <w:rsid w:val="00A549FC"/>
    <w:rsid w:val="00A54AE1"/>
    <w:rsid w:val="00A54FAD"/>
    <w:rsid w:val="00A5554B"/>
    <w:rsid w:val="00A57C6F"/>
    <w:rsid w:val="00A6110C"/>
    <w:rsid w:val="00A61274"/>
    <w:rsid w:val="00A61E93"/>
    <w:rsid w:val="00A635A9"/>
    <w:rsid w:val="00A640FC"/>
    <w:rsid w:val="00A64160"/>
    <w:rsid w:val="00A66553"/>
    <w:rsid w:val="00A666B8"/>
    <w:rsid w:val="00A66CA3"/>
    <w:rsid w:val="00A6702B"/>
    <w:rsid w:val="00A67560"/>
    <w:rsid w:val="00A718BA"/>
    <w:rsid w:val="00A7198D"/>
    <w:rsid w:val="00A726BE"/>
    <w:rsid w:val="00A73467"/>
    <w:rsid w:val="00A734A4"/>
    <w:rsid w:val="00A7418C"/>
    <w:rsid w:val="00A75AE3"/>
    <w:rsid w:val="00A7725C"/>
    <w:rsid w:val="00A775FE"/>
    <w:rsid w:val="00A81DE8"/>
    <w:rsid w:val="00A82340"/>
    <w:rsid w:val="00A84A58"/>
    <w:rsid w:val="00A85857"/>
    <w:rsid w:val="00A87BBE"/>
    <w:rsid w:val="00A900AD"/>
    <w:rsid w:val="00A92AEF"/>
    <w:rsid w:val="00A92EBC"/>
    <w:rsid w:val="00A93C6E"/>
    <w:rsid w:val="00A9457B"/>
    <w:rsid w:val="00A94857"/>
    <w:rsid w:val="00AA0034"/>
    <w:rsid w:val="00AA0956"/>
    <w:rsid w:val="00AA25DB"/>
    <w:rsid w:val="00AA3975"/>
    <w:rsid w:val="00AA3C25"/>
    <w:rsid w:val="00AA5976"/>
    <w:rsid w:val="00AB64C9"/>
    <w:rsid w:val="00AB6D80"/>
    <w:rsid w:val="00AB78E2"/>
    <w:rsid w:val="00AC05CF"/>
    <w:rsid w:val="00AC16EE"/>
    <w:rsid w:val="00AC2599"/>
    <w:rsid w:val="00AC5BB7"/>
    <w:rsid w:val="00AC6C6A"/>
    <w:rsid w:val="00AC6F6A"/>
    <w:rsid w:val="00AD07FF"/>
    <w:rsid w:val="00AD3778"/>
    <w:rsid w:val="00AD3CBB"/>
    <w:rsid w:val="00AD638E"/>
    <w:rsid w:val="00AD6C31"/>
    <w:rsid w:val="00AD728C"/>
    <w:rsid w:val="00AD79D4"/>
    <w:rsid w:val="00AD7B95"/>
    <w:rsid w:val="00AD7DA0"/>
    <w:rsid w:val="00AE2963"/>
    <w:rsid w:val="00AE2B46"/>
    <w:rsid w:val="00AE2E0F"/>
    <w:rsid w:val="00AE3D24"/>
    <w:rsid w:val="00AE427C"/>
    <w:rsid w:val="00AE44A7"/>
    <w:rsid w:val="00AE5977"/>
    <w:rsid w:val="00AE73F8"/>
    <w:rsid w:val="00AF0C80"/>
    <w:rsid w:val="00AF191E"/>
    <w:rsid w:val="00AF1CB8"/>
    <w:rsid w:val="00AF2189"/>
    <w:rsid w:val="00AF220D"/>
    <w:rsid w:val="00AF2893"/>
    <w:rsid w:val="00AF28A0"/>
    <w:rsid w:val="00AF5A22"/>
    <w:rsid w:val="00AF5EDC"/>
    <w:rsid w:val="00AF5F69"/>
    <w:rsid w:val="00B00060"/>
    <w:rsid w:val="00B02232"/>
    <w:rsid w:val="00B030E4"/>
    <w:rsid w:val="00B0323A"/>
    <w:rsid w:val="00B03C74"/>
    <w:rsid w:val="00B04DB4"/>
    <w:rsid w:val="00B04FBC"/>
    <w:rsid w:val="00B066F4"/>
    <w:rsid w:val="00B06EE7"/>
    <w:rsid w:val="00B07A61"/>
    <w:rsid w:val="00B1041A"/>
    <w:rsid w:val="00B10536"/>
    <w:rsid w:val="00B11B7A"/>
    <w:rsid w:val="00B11D85"/>
    <w:rsid w:val="00B123A6"/>
    <w:rsid w:val="00B12424"/>
    <w:rsid w:val="00B12ACC"/>
    <w:rsid w:val="00B12BA8"/>
    <w:rsid w:val="00B142F4"/>
    <w:rsid w:val="00B14B6F"/>
    <w:rsid w:val="00B14F98"/>
    <w:rsid w:val="00B1582E"/>
    <w:rsid w:val="00B16A24"/>
    <w:rsid w:val="00B17ACB"/>
    <w:rsid w:val="00B20056"/>
    <w:rsid w:val="00B206DF"/>
    <w:rsid w:val="00B20920"/>
    <w:rsid w:val="00B2280C"/>
    <w:rsid w:val="00B22BC0"/>
    <w:rsid w:val="00B24F81"/>
    <w:rsid w:val="00B25C57"/>
    <w:rsid w:val="00B30F72"/>
    <w:rsid w:val="00B33807"/>
    <w:rsid w:val="00B34D8C"/>
    <w:rsid w:val="00B35104"/>
    <w:rsid w:val="00B35F11"/>
    <w:rsid w:val="00B433B1"/>
    <w:rsid w:val="00B43F8C"/>
    <w:rsid w:val="00B452DA"/>
    <w:rsid w:val="00B45A59"/>
    <w:rsid w:val="00B468F2"/>
    <w:rsid w:val="00B506A9"/>
    <w:rsid w:val="00B52281"/>
    <w:rsid w:val="00B55DBE"/>
    <w:rsid w:val="00B56D31"/>
    <w:rsid w:val="00B57711"/>
    <w:rsid w:val="00B60BCF"/>
    <w:rsid w:val="00B60D70"/>
    <w:rsid w:val="00B65200"/>
    <w:rsid w:val="00B65718"/>
    <w:rsid w:val="00B66824"/>
    <w:rsid w:val="00B66CED"/>
    <w:rsid w:val="00B678FC"/>
    <w:rsid w:val="00B67937"/>
    <w:rsid w:val="00B67B77"/>
    <w:rsid w:val="00B70E69"/>
    <w:rsid w:val="00B71F57"/>
    <w:rsid w:val="00B71FE3"/>
    <w:rsid w:val="00B76539"/>
    <w:rsid w:val="00B76E6B"/>
    <w:rsid w:val="00B77A84"/>
    <w:rsid w:val="00B849D5"/>
    <w:rsid w:val="00B84BAB"/>
    <w:rsid w:val="00B84F14"/>
    <w:rsid w:val="00B85078"/>
    <w:rsid w:val="00B856FE"/>
    <w:rsid w:val="00B85917"/>
    <w:rsid w:val="00B86E81"/>
    <w:rsid w:val="00B87650"/>
    <w:rsid w:val="00B87F10"/>
    <w:rsid w:val="00B90F35"/>
    <w:rsid w:val="00B91D7C"/>
    <w:rsid w:val="00B9223C"/>
    <w:rsid w:val="00B93C88"/>
    <w:rsid w:val="00B94DB0"/>
    <w:rsid w:val="00B94F4D"/>
    <w:rsid w:val="00B95190"/>
    <w:rsid w:val="00B959D9"/>
    <w:rsid w:val="00B96BBE"/>
    <w:rsid w:val="00B97410"/>
    <w:rsid w:val="00BA0F83"/>
    <w:rsid w:val="00BA2531"/>
    <w:rsid w:val="00BA2C1A"/>
    <w:rsid w:val="00BA5611"/>
    <w:rsid w:val="00BA5A98"/>
    <w:rsid w:val="00BA5BB6"/>
    <w:rsid w:val="00BA5FCA"/>
    <w:rsid w:val="00BA7A29"/>
    <w:rsid w:val="00BA7B5F"/>
    <w:rsid w:val="00BB4628"/>
    <w:rsid w:val="00BB4672"/>
    <w:rsid w:val="00BB65FF"/>
    <w:rsid w:val="00BB710C"/>
    <w:rsid w:val="00BB78E7"/>
    <w:rsid w:val="00BC0241"/>
    <w:rsid w:val="00BC0D22"/>
    <w:rsid w:val="00BC15A2"/>
    <w:rsid w:val="00BC1B37"/>
    <w:rsid w:val="00BC524B"/>
    <w:rsid w:val="00BC5E80"/>
    <w:rsid w:val="00BC6282"/>
    <w:rsid w:val="00BC7F8F"/>
    <w:rsid w:val="00BD0175"/>
    <w:rsid w:val="00BD1237"/>
    <w:rsid w:val="00BD1C5C"/>
    <w:rsid w:val="00BD3811"/>
    <w:rsid w:val="00BD4368"/>
    <w:rsid w:val="00BD44D2"/>
    <w:rsid w:val="00BD4A1F"/>
    <w:rsid w:val="00BD574A"/>
    <w:rsid w:val="00BE0946"/>
    <w:rsid w:val="00BE2C1E"/>
    <w:rsid w:val="00BE441F"/>
    <w:rsid w:val="00BF2603"/>
    <w:rsid w:val="00BF382A"/>
    <w:rsid w:val="00BF4FDF"/>
    <w:rsid w:val="00BF6FF6"/>
    <w:rsid w:val="00C00864"/>
    <w:rsid w:val="00C00EDD"/>
    <w:rsid w:val="00C01BA6"/>
    <w:rsid w:val="00C01FEE"/>
    <w:rsid w:val="00C0218F"/>
    <w:rsid w:val="00C0223A"/>
    <w:rsid w:val="00C02507"/>
    <w:rsid w:val="00C03981"/>
    <w:rsid w:val="00C06C5F"/>
    <w:rsid w:val="00C06D66"/>
    <w:rsid w:val="00C07B15"/>
    <w:rsid w:val="00C1050F"/>
    <w:rsid w:val="00C11D1C"/>
    <w:rsid w:val="00C12974"/>
    <w:rsid w:val="00C136C1"/>
    <w:rsid w:val="00C14B9F"/>
    <w:rsid w:val="00C14C55"/>
    <w:rsid w:val="00C16742"/>
    <w:rsid w:val="00C2188E"/>
    <w:rsid w:val="00C22287"/>
    <w:rsid w:val="00C2299C"/>
    <w:rsid w:val="00C25C0C"/>
    <w:rsid w:val="00C30D9B"/>
    <w:rsid w:val="00C32B64"/>
    <w:rsid w:val="00C33AD9"/>
    <w:rsid w:val="00C33DDC"/>
    <w:rsid w:val="00C34558"/>
    <w:rsid w:val="00C357F5"/>
    <w:rsid w:val="00C363D5"/>
    <w:rsid w:val="00C3767C"/>
    <w:rsid w:val="00C42077"/>
    <w:rsid w:val="00C4268C"/>
    <w:rsid w:val="00C449CE"/>
    <w:rsid w:val="00C46264"/>
    <w:rsid w:val="00C52343"/>
    <w:rsid w:val="00C53C5B"/>
    <w:rsid w:val="00C54B0B"/>
    <w:rsid w:val="00C56F15"/>
    <w:rsid w:val="00C600CA"/>
    <w:rsid w:val="00C6031F"/>
    <w:rsid w:val="00C60603"/>
    <w:rsid w:val="00C60807"/>
    <w:rsid w:val="00C60917"/>
    <w:rsid w:val="00C65109"/>
    <w:rsid w:val="00C6530D"/>
    <w:rsid w:val="00C654F0"/>
    <w:rsid w:val="00C70672"/>
    <w:rsid w:val="00C713E4"/>
    <w:rsid w:val="00C71774"/>
    <w:rsid w:val="00C74327"/>
    <w:rsid w:val="00C746C8"/>
    <w:rsid w:val="00C80C07"/>
    <w:rsid w:val="00C80C2B"/>
    <w:rsid w:val="00C8290A"/>
    <w:rsid w:val="00C83D40"/>
    <w:rsid w:val="00C83DAB"/>
    <w:rsid w:val="00C84233"/>
    <w:rsid w:val="00C85A5B"/>
    <w:rsid w:val="00C87715"/>
    <w:rsid w:val="00C87988"/>
    <w:rsid w:val="00C87CF2"/>
    <w:rsid w:val="00C90F05"/>
    <w:rsid w:val="00C915FF"/>
    <w:rsid w:val="00C92CB5"/>
    <w:rsid w:val="00C940CD"/>
    <w:rsid w:val="00C942E7"/>
    <w:rsid w:val="00C94439"/>
    <w:rsid w:val="00C9488E"/>
    <w:rsid w:val="00C969A8"/>
    <w:rsid w:val="00CA03FA"/>
    <w:rsid w:val="00CA2B44"/>
    <w:rsid w:val="00CA51E6"/>
    <w:rsid w:val="00CA56A7"/>
    <w:rsid w:val="00CB1B71"/>
    <w:rsid w:val="00CB2390"/>
    <w:rsid w:val="00CB4202"/>
    <w:rsid w:val="00CB4306"/>
    <w:rsid w:val="00CB5304"/>
    <w:rsid w:val="00CB5EDE"/>
    <w:rsid w:val="00CB65B7"/>
    <w:rsid w:val="00CB77BF"/>
    <w:rsid w:val="00CC08E1"/>
    <w:rsid w:val="00CC4876"/>
    <w:rsid w:val="00CC64E2"/>
    <w:rsid w:val="00CC6E6A"/>
    <w:rsid w:val="00CC7D7D"/>
    <w:rsid w:val="00CD0C0F"/>
    <w:rsid w:val="00CD0F4C"/>
    <w:rsid w:val="00CD2DAD"/>
    <w:rsid w:val="00CD3F61"/>
    <w:rsid w:val="00CD5FD2"/>
    <w:rsid w:val="00CD723C"/>
    <w:rsid w:val="00CE07A9"/>
    <w:rsid w:val="00CE09B8"/>
    <w:rsid w:val="00CE0C0C"/>
    <w:rsid w:val="00CE117E"/>
    <w:rsid w:val="00CE272C"/>
    <w:rsid w:val="00CE2CBC"/>
    <w:rsid w:val="00CE4464"/>
    <w:rsid w:val="00CE70F9"/>
    <w:rsid w:val="00CE7D96"/>
    <w:rsid w:val="00CF1C1F"/>
    <w:rsid w:val="00CF22E1"/>
    <w:rsid w:val="00CF553B"/>
    <w:rsid w:val="00CF577C"/>
    <w:rsid w:val="00CF60E8"/>
    <w:rsid w:val="00CF7003"/>
    <w:rsid w:val="00D02683"/>
    <w:rsid w:val="00D03285"/>
    <w:rsid w:val="00D033C0"/>
    <w:rsid w:val="00D060D5"/>
    <w:rsid w:val="00D0630D"/>
    <w:rsid w:val="00D06AC5"/>
    <w:rsid w:val="00D06F22"/>
    <w:rsid w:val="00D07EBB"/>
    <w:rsid w:val="00D10B1C"/>
    <w:rsid w:val="00D13241"/>
    <w:rsid w:val="00D14BD0"/>
    <w:rsid w:val="00D17105"/>
    <w:rsid w:val="00D174D3"/>
    <w:rsid w:val="00D207B8"/>
    <w:rsid w:val="00D2193D"/>
    <w:rsid w:val="00D21A3D"/>
    <w:rsid w:val="00D21FBE"/>
    <w:rsid w:val="00D222F8"/>
    <w:rsid w:val="00D241EB"/>
    <w:rsid w:val="00D245CD"/>
    <w:rsid w:val="00D24EE9"/>
    <w:rsid w:val="00D25972"/>
    <w:rsid w:val="00D25983"/>
    <w:rsid w:val="00D25D6B"/>
    <w:rsid w:val="00D27182"/>
    <w:rsid w:val="00D27D94"/>
    <w:rsid w:val="00D3042F"/>
    <w:rsid w:val="00D30494"/>
    <w:rsid w:val="00D30A1D"/>
    <w:rsid w:val="00D31696"/>
    <w:rsid w:val="00D32C52"/>
    <w:rsid w:val="00D36B35"/>
    <w:rsid w:val="00D40677"/>
    <w:rsid w:val="00D409DE"/>
    <w:rsid w:val="00D40AAA"/>
    <w:rsid w:val="00D40CF5"/>
    <w:rsid w:val="00D4103C"/>
    <w:rsid w:val="00D41DF5"/>
    <w:rsid w:val="00D42DAD"/>
    <w:rsid w:val="00D431C8"/>
    <w:rsid w:val="00D43AF1"/>
    <w:rsid w:val="00D43D8C"/>
    <w:rsid w:val="00D50884"/>
    <w:rsid w:val="00D50F65"/>
    <w:rsid w:val="00D51495"/>
    <w:rsid w:val="00D5163D"/>
    <w:rsid w:val="00D5237B"/>
    <w:rsid w:val="00D536D2"/>
    <w:rsid w:val="00D54A2B"/>
    <w:rsid w:val="00D553F1"/>
    <w:rsid w:val="00D55667"/>
    <w:rsid w:val="00D55AF0"/>
    <w:rsid w:val="00D57AF6"/>
    <w:rsid w:val="00D6168A"/>
    <w:rsid w:val="00D63952"/>
    <w:rsid w:val="00D662A9"/>
    <w:rsid w:val="00D66A75"/>
    <w:rsid w:val="00D706B2"/>
    <w:rsid w:val="00D7168F"/>
    <w:rsid w:val="00D71A1E"/>
    <w:rsid w:val="00D71CA1"/>
    <w:rsid w:val="00D727F4"/>
    <w:rsid w:val="00D7541E"/>
    <w:rsid w:val="00D77B38"/>
    <w:rsid w:val="00D804C9"/>
    <w:rsid w:val="00D80DDE"/>
    <w:rsid w:val="00D8700F"/>
    <w:rsid w:val="00D870E7"/>
    <w:rsid w:val="00D90AEF"/>
    <w:rsid w:val="00D9306D"/>
    <w:rsid w:val="00D931BB"/>
    <w:rsid w:val="00D9390D"/>
    <w:rsid w:val="00D944CD"/>
    <w:rsid w:val="00D96890"/>
    <w:rsid w:val="00D97674"/>
    <w:rsid w:val="00D97BF1"/>
    <w:rsid w:val="00DA0302"/>
    <w:rsid w:val="00DA0B48"/>
    <w:rsid w:val="00DA1432"/>
    <w:rsid w:val="00DA300D"/>
    <w:rsid w:val="00DA3E6B"/>
    <w:rsid w:val="00DA58B3"/>
    <w:rsid w:val="00DA5DF9"/>
    <w:rsid w:val="00DA5EA1"/>
    <w:rsid w:val="00DB02C6"/>
    <w:rsid w:val="00DB2460"/>
    <w:rsid w:val="00DB28E5"/>
    <w:rsid w:val="00DB2BD1"/>
    <w:rsid w:val="00DB4B5F"/>
    <w:rsid w:val="00DB6A09"/>
    <w:rsid w:val="00DB720F"/>
    <w:rsid w:val="00DB73C1"/>
    <w:rsid w:val="00DB7542"/>
    <w:rsid w:val="00DB77AE"/>
    <w:rsid w:val="00DC2027"/>
    <w:rsid w:val="00DC38AE"/>
    <w:rsid w:val="00DC77C9"/>
    <w:rsid w:val="00DD0986"/>
    <w:rsid w:val="00DD135D"/>
    <w:rsid w:val="00DD1E3A"/>
    <w:rsid w:val="00DD322B"/>
    <w:rsid w:val="00DD362D"/>
    <w:rsid w:val="00DD37A7"/>
    <w:rsid w:val="00DE1826"/>
    <w:rsid w:val="00DE1A9E"/>
    <w:rsid w:val="00DE36C5"/>
    <w:rsid w:val="00DE58B3"/>
    <w:rsid w:val="00DE6E18"/>
    <w:rsid w:val="00DE72BB"/>
    <w:rsid w:val="00DF1D79"/>
    <w:rsid w:val="00DF251E"/>
    <w:rsid w:val="00DF32AD"/>
    <w:rsid w:val="00DF39D3"/>
    <w:rsid w:val="00DF6593"/>
    <w:rsid w:val="00DF735B"/>
    <w:rsid w:val="00DF7D8E"/>
    <w:rsid w:val="00E0096E"/>
    <w:rsid w:val="00E012A9"/>
    <w:rsid w:val="00E016D6"/>
    <w:rsid w:val="00E019DE"/>
    <w:rsid w:val="00E01E15"/>
    <w:rsid w:val="00E02060"/>
    <w:rsid w:val="00E0217A"/>
    <w:rsid w:val="00E03304"/>
    <w:rsid w:val="00E034CD"/>
    <w:rsid w:val="00E053E9"/>
    <w:rsid w:val="00E05471"/>
    <w:rsid w:val="00E05A2A"/>
    <w:rsid w:val="00E05D80"/>
    <w:rsid w:val="00E062C2"/>
    <w:rsid w:val="00E068C2"/>
    <w:rsid w:val="00E1052E"/>
    <w:rsid w:val="00E125EB"/>
    <w:rsid w:val="00E127A6"/>
    <w:rsid w:val="00E12887"/>
    <w:rsid w:val="00E128C5"/>
    <w:rsid w:val="00E13CC6"/>
    <w:rsid w:val="00E14C4F"/>
    <w:rsid w:val="00E15846"/>
    <w:rsid w:val="00E16661"/>
    <w:rsid w:val="00E1694E"/>
    <w:rsid w:val="00E21538"/>
    <w:rsid w:val="00E21E1A"/>
    <w:rsid w:val="00E22D34"/>
    <w:rsid w:val="00E24D86"/>
    <w:rsid w:val="00E27ED8"/>
    <w:rsid w:val="00E31094"/>
    <w:rsid w:val="00E3326C"/>
    <w:rsid w:val="00E33D39"/>
    <w:rsid w:val="00E37C47"/>
    <w:rsid w:val="00E40E60"/>
    <w:rsid w:val="00E43CB5"/>
    <w:rsid w:val="00E4499A"/>
    <w:rsid w:val="00E4719A"/>
    <w:rsid w:val="00E47DE3"/>
    <w:rsid w:val="00E51786"/>
    <w:rsid w:val="00E526F7"/>
    <w:rsid w:val="00E52EAF"/>
    <w:rsid w:val="00E52FBD"/>
    <w:rsid w:val="00E54284"/>
    <w:rsid w:val="00E54895"/>
    <w:rsid w:val="00E55956"/>
    <w:rsid w:val="00E562A0"/>
    <w:rsid w:val="00E56940"/>
    <w:rsid w:val="00E6268D"/>
    <w:rsid w:val="00E62950"/>
    <w:rsid w:val="00E62B0C"/>
    <w:rsid w:val="00E6324B"/>
    <w:rsid w:val="00E64CF5"/>
    <w:rsid w:val="00E651CE"/>
    <w:rsid w:val="00E66EDD"/>
    <w:rsid w:val="00E73B98"/>
    <w:rsid w:val="00E7470D"/>
    <w:rsid w:val="00E75C32"/>
    <w:rsid w:val="00E8091C"/>
    <w:rsid w:val="00E80A31"/>
    <w:rsid w:val="00E81984"/>
    <w:rsid w:val="00E83E93"/>
    <w:rsid w:val="00E83FD2"/>
    <w:rsid w:val="00E84318"/>
    <w:rsid w:val="00E85F6B"/>
    <w:rsid w:val="00E86BD1"/>
    <w:rsid w:val="00E879BB"/>
    <w:rsid w:val="00E9281A"/>
    <w:rsid w:val="00E96776"/>
    <w:rsid w:val="00E974AE"/>
    <w:rsid w:val="00E97737"/>
    <w:rsid w:val="00EA0964"/>
    <w:rsid w:val="00EA09A0"/>
    <w:rsid w:val="00EA1EAE"/>
    <w:rsid w:val="00EA3C39"/>
    <w:rsid w:val="00EA4F15"/>
    <w:rsid w:val="00EA598D"/>
    <w:rsid w:val="00EA6042"/>
    <w:rsid w:val="00EA67A7"/>
    <w:rsid w:val="00EA6F20"/>
    <w:rsid w:val="00EB2761"/>
    <w:rsid w:val="00EB3D17"/>
    <w:rsid w:val="00EB6015"/>
    <w:rsid w:val="00EB7C74"/>
    <w:rsid w:val="00EC098E"/>
    <w:rsid w:val="00EC0B41"/>
    <w:rsid w:val="00EC0DE6"/>
    <w:rsid w:val="00EC14EF"/>
    <w:rsid w:val="00EC2236"/>
    <w:rsid w:val="00EC4D10"/>
    <w:rsid w:val="00EC50E6"/>
    <w:rsid w:val="00EC7140"/>
    <w:rsid w:val="00EC73DC"/>
    <w:rsid w:val="00EC7ED7"/>
    <w:rsid w:val="00ED0F8D"/>
    <w:rsid w:val="00ED132D"/>
    <w:rsid w:val="00ED326B"/>
    <w:rsid w:val="00ED3352"/>
    <w:rsid w:val="00ED3BC3"/>
    <w:rsid w:val="00ED3F4D"/>
    <w:rsid w:val="00ED5911"/>
    <w:rsid w:val="00ED725D"/>
    <w:rsid w:val="00EE023B"/>
    <w:rsid w:val="00EE1FC5"/>
    <w:rsid w:val="00EE26AD"/>
    <w:rsid w:val="00EE38BD"/>
    <w:rsid w:val="00EE4493"/>
    <w:rsid w:val="00EE4AB3"/>
    <w:rsid w:val="00EE585A"/>
    <w:rsid w:val="00EE64D7"/>
    <w:rsid w:val="00EF3D6A"/>
    <w:rsid w:val="00EF6076"/>
    <w:rsid w:val="00EF647C"/>
    <w:rsid w:val="00EF7150"/>
    <w:rsid w:val="00EF7600"/>
    <w:rsid w:val="00F004F2"/>
    <w:rsid w:val="00F027A3"/>
    <w:rsid w:val="00F05D52"/>
    <w:rsid w:val="00F06844"/>
    <w:rsid w:val="00F07FA0"/>
    <w:rsid w:val="00F10944"/>
    <w:rsid w:val="00F11906"/>
    <w:rsid w:val="00F14248"/>
    <w:rsid w:val="00F14610"/>
    <w:rsid w:val="00F149F9"/>
    <w:rsid w:val="00F15BD3"/>
    <w:rsid w:val="00F17D70"/>
    <w:rsid w:val="00F20582"/>
    <w:rsid w:val="00F20714"/>
    <w:rsid w:val="00F2177F"/>
    <w:rsid w:val="00F21B7D"/>
    <w:rsid w:val="00F23913"/>
    <w:rsid w:val="00F239A0"/>
    <w:rsid w:val="00F242FF"/>
    <w:rsid w:val="00F26D82"/>
    <w:rsid w:val="00F272B2"/>
    <w:rsid w:val="00F3169F"/>
    <w:rsid w:val="00F32422"/>
    <w:rsid w:val="00F37EAB"/>
    <w:rsid w:val="00F420D1"/>
    <w:rsid w:val="00F443C5"/>
    <w:rsid w:val="00F44F0E"/>
    <w:rsid w:val="00F45737"/>
    <w:rsid w:val="00F459A7"/>
    <w:rsid w:val="00F51317"/>
    <w:rsid w:val="00F513A3"/>
    <w:rsid w:val="00F51E08"/>
    <w:rsid w:val="00F6307F"/>
    <w:rsid w:val="00F6318C"/>
    <w:rsid w:val="00F63C9A"/>
    <w:rsid w:val="00F63E7C"/>
    <w:rsid w:val="00F6458C"/>
    <w:rsid w:val="00F64732"/>
    <w:rsid w:val="00F66288"/>
    <w:rsid w:val="00F707E8"/>
    <w:rsid w:val="00F7144F"/>
    <w:rsid w:val="00F72D5A"/>
    <w:rsid w:val="00F737CD"/>
    <w:rsid w:val="00F73C90"/>
    <w:rsid w:val="00F740A2"/>
    <w:rsid w:val="00F757D7"/>
    <w:rsid w:val="00F76055"/>
    <w:rsid w:val="00F76E6C"/>
    <w:rsid w:val="00F778F8"/>
    <w:rsid w:val="00F80429"/>
    <w:rsid w:val="00F80C14"/>
    <w:rsid w:val="00F81071"/>
    <w:rsid w:val="00F82E45"/>
    <w:rsid w:val="00F83CF0"/>
    <w:rsid w:val="00F845D4"/>
    <w:rsid w:val="00F84B32"/>
    <w:rsid w:val="00F85CB5"/>
    <w:rsid w:val="00F86B01"/>
    <w:rsid w:val="00F87018"/>
    <w:rsid w:val="00F874B5"/>
    <w:rsid w:val="00F90FEE"/>
    <w:rsid w:val="00F94F5A"/>
    <w:rsid w:val="00F97342"/>
    <w:rsid w:val="00F97F7F"/>
    <w:rsid w:val="00FA0E65"/>
    <w:rsid w:val="00FA1753"/>
    <w:rsid w:val="00FA4408"/>
    <w:rsid w:val="00FA4A4B"/>
    <w:rsid w:val="00FA5EB0"/>
    <w:rsid w:val="00FA6A37"/>
    <w:rsid w:val="00FA7487"/>
    <w:rsid w:val="00FA774A"/>
    <w:rsid w:val="00FB07EB"/>
    <w:rsid w:val="00FB219A"/>
    <w:rsid w:val="00FB23C9"/>
    <w:rsid w:val="00FB2671"/>
    <w:rsid w:val="00FB3253"/>
    <w:rsid w:val="00FB4543"/>
    <w:rsid w:val="00FB5092"/>
    <w:rsid w:val="00FB6625"/>
    <w:rsid w:val="00FB663B"/>
    <w:rsid w:val="00FB7A4D"/>
    <w:rsid w:val="00FC02BC"/>
    <w:rsid w:val="00FC16D6"/>
    <w:rsid w:val="00FC29CB"/>
    <w:rsid w:val="00FC3509"/>
    <w:rsid w:val="00FC3D26"/>
    <w:rsid w:val="00FC48E7"/>
    <w:rsid w:val="00FC71A5"/>
    <w:rsid w:val="00FD23B5"/>
    <w:rsid w:val="00FD346A"/>
    <w:rsid w:val="00FD4D5E"/>
    <w:rsid w:val="00FD57AC"/>
    <w:rsid w:val="00FD5D12"/>
    <w:rsid w:val="00FD5F83"/>
    <w:rsid w:val="00FE0275"/>
    <w:rsid w:val="00FE153F"/>
    <w:rsid w:val="00FE1AD4"/>
    <w:rsid w:val="00FE24A9"/>
    <w:rsid w:val="00FE263E"/>
    <w:rsid w:val="00FE5A96"/>
    <w:rsid w:val="00FE6402"/>
    <w:rsid w:val="00FE7CA1"/>
    <w:rsid w:val="00FF0817"/>
    <w:rsid w:val="00FF183F"/>
    <w:rsid w:val="00FF1910"/>
    <w:rsid w:val="00FF2270"/>
    <w:rsid w:val="00FF231B"/>
    <w:rsid w:val="00FF3982"/>
    <w:rsid w:val="00FF422C"/>
    <w:rsid w:val="00FF42D0"/>
    <w:rsid w:val="00FF5287"/>
    <w:rsid w:val="00FF5FFE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133F93"/>
  <w15:docId w15:val="{3171472B-EEA8-415C-8ED7-ACA16923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29D"/>
    <w:rPr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B07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B07E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B07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07EB"/>
    <w:rPr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rsid w:val="00FB07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07EB"/>
    <w:rPr>
      <w:sz w:val="24"/>
      <w:szCs w:val="24"/>
      <w:lang w:val="sq-AL" w:eastAsia="sr-Latn-CS"/>
    </w:rPr>
  </w:style>
  <w:style w:type="paragraph" w:styleId="Caption">
    <w:name w:val="caption"/>
    <w:basedOn w:val="Normal"/>
    <w:next w:val="Normal"/>
    <w:uiPriority w:val="99"/>
    <w:qFormat/>
    <w:rsid w:val="00FB07EB"/>
    <w:pPr>
      <w:jc w:val="center"/>
    </w:pPr>
    <w:rPr>
      <w:rFonts w:eastAsia="MS Mincho"/>
      <w:b/>
      <w:bCs/>
      <w:lang w:eastAsia="en-US"/>
    </w:rPr>
  </w:style>
  <w:style w:type="paragraph" w:styleId="Title">
    <w:name w:val="Title"/>
    <w:basedOn w:val="Normal"/>
    <w:link w:val="TitleChar"/>
    <w:qFormat/>
    <w:rsid w:val="00FB07EB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FB07EB"/>
    <w:rPr>
      <w:rFonts w:ascii="Cambria" w:eastAsia="Times New Roman" w:hAnsi="Cambria" w:cs="Times New Roman"/>
      <w:b/>
      <w:bCs/>
      <w:kern w:val="28"/>
      <w:sz w:val="32"/>
      <w:szCs w:val="32"/>
      <w:lang w:val="sq-AL" w:eastAsia="sr-Latn-CS"/>
    </w:rPr>
  </w:style>
  <w:style w:type="paragraph" w:styleId="BodyText2">
    <w:name w:val="Body Text 2"/>
    <w:basedOn w:val="Normal"/>
    <w:link w:val="BodyText2Char"/>
    <w:rsid w:val="00FB07EB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FB07EB"/>
    <w:rPr>
      <w:sz w:val="24"/>
      <w:szCs w:val="24"/>
      <w:lang w:val="sq-AL" w:eastAsia="sr-Latn-CS"/>
    </w:rPr>
  </w:style>
  <w:style w:type="paragraph" w:customStyle="1" w:styleId="CharCharCharCharCharChar">
    <w:name w:val="Char Char Char Char Char Char"/>
    <w:basedOn w:val="Normal"/>
    <w:uiPriority w:val="99"/>
    <w:rsid w:val="00FB07E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Elegant">
    <w:name w:val="Table Elegant"/>
    <w:basedOn w:val="TableNormal"/>
    <w:uiPriority w:val="99"/>
    <w:rsid w:val="00FB07E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FB07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FB07EB"/>
  </w:style>
  <w:style w:type="paragraph" w:styleId="NoSpacing">
    <w:name w:val="No Spacing"/>
    <w:uiPriority w:val="1"/>
    <w:qFormat/>
    <w:rsid w:val="0091712F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EA"/>
    <w:rPr>
      <w:rFonts w:ascii="Segoe UI" w:hAnsi="Segoe UI" w:cs="Segoe UI"/>
      <w:sz w:val="18"/>
      <w:szCs w:val="18"/>
      <w:lang w:val="sq-AL" w:eastAsia="sr-Latn-CS"/>
    </w:rPr>
  </w:style>
  <w:style w:type="paragraph" w:styleId="ListParagraph">
    <w:name w:val="List Paragraph"/>
    <w:basedOn w:val="Normal"/>
    <w:link w:val="ListParagraphChar"/>
    <w:uiPriority w:val="34"/>
    <w:qFormat/>
    <w:rsid w:val="00877994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0266B8"/>
    <w:pPr>
      <w:spacing w:before="100" w:beforeAutospacing="1" w:after="100" w:afterAutospacing="1"/>
    </w:pPr>
    <w:rPr>
      <w:lang w:eastAsia="sq-AL"/>
    </w:rPr>
  </w:style>
  <w:style w:type="character" w:styleId="Strong">
    <w:name w:val="Strong"/>
    <w:uiPriority w:val="22"/>
    <w:qFormat/>
    <w:locked/>
    <w:rsid w:val="00AF2893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443C5"/>
    <w:rPr>
      <w:rFonts w:asciiTheme="minorHAnsi" w:eastAsia="MS Mincho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81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6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37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9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41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71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1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49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ki.hoti@rks-gov.net" TargetMode="External"/><Relationship Id="rId1" Type="http://schemas.openxmlformats.org/officeDocument/2006/relationships/hyperlink" Target="http://mod.rks-gov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fize.bajrami\Desktop\Forma%20e%20Kerkes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2C56-E0EC-4124-89B4-95D362FA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e Kerkeses</Template>
  <TotalTime>1079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SHTOJCA 1</vt:lpstr>
      <vt:lpstr>SHTOJCA 1</vt:lpstr>
    </vt:vector>
  </TitlesOfParts>
  <Company>mps</Company>
  <LinksUpToDate>false</LinksUpToDate>
  <CharactersWithSpaces>809</CharactersWithSpaces>
  <SharedDoc>false</SharedDoc>
  <HLinks>
    <vt:vector size="12" baseType="variant">
      <vt:variant>
        <vt:i4>7274573</vt:i4>
      </vt:variant>
      <vt:variant>
        <vt:i4>9</vt:i4>
      </vt:variant>
      <vt:variant>
        <vt:i4>0</vt:i4>
      </vt:variant>
      <vt:variant>
        <vt:i4>5</vt:i4>
      </vt:variant>
      <vt:variant>
        <vt:lpwstr>mailto:beqir.bytyqii@ks-gov.net</vt:lpwstr>
      </vt:variant>
      <vt:variant>
        <vt:lpwstr/>
      </vt:variant>
      <vt:variant>
        <vt:i4>6029319</vt:i4>
      </vt:variant>
      <vt:variant>
        <vt:i4>6</vt:i4>
      </vt:variant>
      <vt:variant>
        <vt:i4>0</vt:i4>
      </vt:variant>
      <vt:variant>
        <vt:i4>5</vt:i4>
      </vt:variant>
      <vt:variant>
        <vt:lpwstr>http://www.ks-gov.net/mksf-ks.org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SHTOJCA 1</dc:title>
  <dc:creator>Ismet Mecinaj</dc:creator>
  <cp:lastModifiedBy>Jehona Bicaj</cp:lastModifiedBy>
  <cp:revision>343</cp:revision>
  <cp:lastPrinted>2026-02-16T11:55:00Z</cp:lastPrinted>
  <dcterms:created xsi:type="dcterms:W3CDTF">2021-07-07T10:29:00Z</dcterms:created>
  <dcterms:modified xsi:type="dcterms:W3CDTF">2026-09-01T10:29:00Z</dcterms:modified>
</cp:coreProperties>
</file>